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978" w:rsidRDefault="00E81978" w:rsidP="00B823AA">
      <w:pPr>
        <w:pStyle w:val="Title2"/>
      </w:pPr>
    </w:p>
    <w:p w:rsidR="000D433C" w:rsidRDefault="000D433C" w:rsidP="00B823AA">
      <w:pPr>
        <w:pStyle w:val="Title2"/>
      </w:pPr>
    </w:p>
    <w:p w:rsidR="000D433C" w:rsidRDefault="000D433C" w:rsidP="00B823AA">
      <w:pPr>
        <w:pStyle w:val="Title2"/>
      </w:pPr>
    </w:p>
    <w:p w:rsidR="000D433C" w:rsidRDefault="000D433C" w:rsidP="00B823AA">
      <w:pPr>
        <w:pStyle w:val="Title2"/>
      </w:pPr>
    </w:p>
    <w:p w:rsidR="000D433C" w:rsidRDefault="000D433C" w:rsidP="00B823AA">
      <w:pPr>
        <w:pStyle w:val="Title2"/>
      </w:pPr>
    </w:p>
    <w:p w:rsidR="000D433C" w:rsidRDefault="000D433C" w:rsidP="00B823AA">
      <w:pPr>
        <w:pStyle w:val="Title2"/>
      </w:pPr>
    </w:p>
    <w:p w:rsidR="000D433C" w:rsidRDefault="000D433C" w:rsidP="00B823AA">
      <w:pPr>
        <w:pStyle w:val="Title2"/>
      </w:pPr>
    </w:p>
    <w:p w:rsidR="000D433C" w:rsidRDefault="000D433C" w:rsidP="00B823AA">
      <w:pPr>
        <w:pStyle w:val="Title2"/>
      </w:pPr>
    </w:p>
    <w:p w:rsidR="000D433C" w:rsidRDefault="000D433C" w:rsidP="00B823AA">
      <w:pPr>
        <w:pStyle w:val="Title2"/>
      </w:pPr>
    </w:p>
    <w:p w:rsidR="000D433C" w:rsidRDefault="000D433C" w:rsidP="000D433C">
      <w:pPr>
        <w:pStyle w:val="Title2"/>
      </w:pPr>
      <w:r>
        <w:t xml:space="preserve">             </w:t>
      </w:r>
    </w:p>
    <w:p w:rsidR="000D433C" w:rsidRDefault="000D433C" w:rsidP="000D433C">
      <w:pPr>
        <w:pStyle w:val="Title2"/>
      </w:pPr>
    </w:p>
    <w:p w:rsidR="000D433C" w:rsidRDefault="000D433C" w:rsidP="000D433C">
      <w:pPr>
        <w:pStyle w:val="Title2"/>
      </w:pPr>
    </w:p>
    <w:p w:rsidR="000D433C" w:rsidRDefault="000D433C" w:rsidP="000D433C">
      <w:pPr>
        <w:pStyle w:val="Title2"/>
      </w:pPr>
    </w:p>
    <w:p w:rsidR="000D433C" w:rsidRDefault="000D433C" w:rsidP="000D433C">
      <w:pPr>
        <w:pStyle w:val="Title2"/>
      </w:pPr>
      <w:r>
        <w:t xml:space="preserve">           Visual Arts</w:t>
      </w:r>
    </w:p>
    <w:p w:rsidR="000D433C" w:rsidRDefault="000D433C" w:rsidP="000D433C">
      <w:pPr>
        <w:jc w:val="center"/>
      </w:pPr>
      <w:r>
        <w:t>Student’s name</w:t>
      </w:r>
    </w:p>
    <w:p w:rsidR="000D433C" w:rsidRDefault="000D433C" w:rsidP="000D433C">
      <w:pPr>
        <w:jc w:val="center"/>
      </w:pPr>
      <w:r>
        <w:t>Institutional affiliation</w:t>
      </w:r>
    </w:p>
    <w:p w:rsidR="000D433C" w:rsidRDefault="000D433C" w:rsidP="000D433C">
      <w:pPr>
        <w:jc w:val="center"/>
      </w:pPr>
      <w:r>
        <w:t>Course</w:t>
      </w:r>
    </w:p>
    <w:p w:rsidR="000D433C" w:rsidRDefault="000D433C" w:rsidP="00B823AA">
      <w:pPr>
        <w:pStyle w:val="Title2"/>
      </w:pPr>
    </w:p>
    <w:p w:rsidR="00E81978" w:rsidRPr="000D433C" w:rsidRDefault="00B246EA" w:rsidP="000D433C">
      <w:pPr>
        <w:pStyle w:val="SectionTitle"/>
        <w:jc w:val="left"/>
        <w:rPr>
          <w:sz w:val="22"/>
          <w:szCs w:val="22"/>
        </w:rPr>
      </w:pPr>
      <w:sdt>
        <w:sdtPr>
          <w:rPr>
            <w:rFonts w:ascii="Times New Roman" w:hAnsi="Times New Roman" w:cs="Times New Roman"/>
            <w:sz w:val="22"/>
            <w:szCs w:val="22"/>
          </w:rPr>
          <w:alias w:val="Section title:"/>
          <w:tag w:val="Section title:"/>
          <w:id w:val="984196707"/>
          <w:placeholder>
            <w:docPart w:val="FAAB4C34A05F423E9B04BFF6CDA3D449"/>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Pr>
              <w:rFonts w:ascii="Times New Roman" w:hAnsi="Times New Roman" w:cs="Times New Roman"/>
              <w:sz w:val="22"/>
              <w:szCs w:val="22"/>
            </w:rPr>
            <w:t>Visual Arts</w:t>
          </w:r>
          <w:r>
            <w:rPr>
              <w:rFonts w:ascii="Times New Roman" w:hAnsi="Times New Roman" w:cs="Times New Roman"/>
              <w:sz w:val="22"/>
              <w:szCs w:val="22"/>
            </w:rPr>
            <w:br/>
            <w:t>KB24 by Justin Jacobs</w:t>
          </w:r>
        </w:sdtContent>
      </w:sdt>
    </w:p>
    <w:p w:rsidR="009C2B56" w:rsidRPr="000D433C" w:rsidRDefault="009C2B56" w:rsidP="009C2B56">
      <w:pPr>
        <w:rPr>
          <w:rFonts w:ascii="Times New Roman" w:eastAsiaTheme="minorHAnsi" w:hAnsi="Times New Roman" w:cs="Times New Roman"/>
          <w:kern w:val="0"/>
          <w:sz w:val="22"/>
          <w:szCs w:val="22"/>
          <w:lang w:eastAsia="en-US"/>
        </w:rPr>
      </w:pPr>
      <w:r w:rsidRPr="000D433C">
        <w:rPr>
          <w:noProof/>
          <w:sz w:val="22"/>
          <w:szCs w:val="22"/>
          <w:lang w:eastAsia="en-US"/>
        </w:rPr>
        <w:drawing>
          <wp:inline distT="0" distB="0" distL="0" distR="0">
            <wp:extent cx="3000375" cy="3905250"/>
            <wp:effectExtent l="0" t="0" r="9525" b="0"/>
            <wp:docPr id="1" name="Picture 1" descr="thumbnail_jacobsj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umbnail_jacobsj_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0375" cy="3905250"/>
                    </a:xfrm>
                    <a:prstGeom prst="rect">
                      <a:avLst/>
                    </a:prstGeom>
                    <a:noFill/>
                    <a:ln>
                      <a:noFill/>
                    </a:ln>
                  </pic:spPr>
                </pic:pic>
              </a:graphicData>
            </a:graphic>
          </wp:inline>
        </w:drawing>
      </w:r>
    </w:p>
    <w:p w:rsidR="009C2B56" w:rsidRPr="000D433C" w:rsidRDefault="009C2B56" w:rsidP="009C2B56">
      <w:pPr>
        <w:rPr>
          <w:rFonts w:ascii="Times New Roman" w:hAnsi="Times New Roman" w:cs="Times New Roman"/>
          <w:sz w:val="22"/>
          <w:szCs w:val="22"/>
        </w:rPr>
      </w:pPr>
      <w:r w:rsidRPr="000D433C">
        <w:rPr>
          <w:rFonts w:ascii="Times New Roman" w:hAnsi="Times New Roman" w:cs="Times New Roman"/>
          <w:sz w:val="22"/>
          <w:szCs w:val="22"/>
        </w:rPr>
        <w:t>KB24 by Justin Jacobs, Charcoal.</w:t>
      </w:r>
    </w:p>
    <w:p w:rsidR="00E81978" w:rsidRPr="000D433C" w:rsidRDefault="009C2B56">
      <w:pPr>
        <w:rPr>
          <w:rFonts w:ascii="Times New Roman" w:eastAsiaTheme="minorHAnsi" w:hAnsi="Times New Roman" w:cs="Times New Roman"/>
          <w:kern w:val="0"/>
          <w:sz w:val="22"/>
          <w:szCs w:val="22"/>
          <w:lang w:eastAsia="en-US"/>
        </w:rPr>
      </w:pPr>
      <w:r w:rsidRPr="000D433C">
        <w:rPr>
          <w:rFonts w:ascii="Times New Roman" w:eastAsiaTheme="minorHAnsi" w:hAnsi="Times New Roman" w:cs="Times New Roman"/>
          <w:kern w:val="0"/>
          <w:sz w:val="22"/>
          <w:szCs w:val="22"/>
          <w:lang w:eastAsia="en-US"/>
        </w:rPr>
        <w:t>What drew my attention to this artwork was the emotion that it portrayed. The artist was trying to pay tribute to the basketball player Kobe Bryant who passed away earlier this year. Clearly, the player meant a lot to the artist and the world in general if the number of moving tributes that have been made to him is anything to go by. The artist achieves Kobe Bryant's tribute with this artwork. It is dark and has an awry feeling that is very vivid.</w:t>
      </w:r>
    </w:p>
    <w:p w:rsidR="009C2B56" w:rsidRPr="000D433C" w:rsidRDefault="009C2B56" w:rsidP="009C2B56">
      <w:pPr>
        <w:rPr>
          <w:rFonts w:ascii="Times New Roman" w:hAnsi="Times New Roman" w:cs="Times New Roman"/>
          <w:sz w:val="22"/>
          <w:szCs w:val="22"/>
        </w:rPr>
      </w:pPr>
      <w:r w:rsidRPr="000D433C">
        <w:rPr>
          <w:rFonts w:ascii="Times New Roman" w:hAnsi="Times New Roman" w:cs="Times New Roman"/>
          <w:sz w:val="22"/>
          <w:szCs w:val="22"/>
        </w:rPr>
        <w:t xml:space="preserve">The artist specifically draws the basketball jersey as being hung up. This is symbolic in that it portrays that not only did Kobe Bryant end any basketball-related activities, but also lost his life. Although we cannot see the jersey numbers very well, it comes out very clearly that this is Kobe Bryant's jersey because the number 2 is visible.  </w:t>
      </w:r>
    </w:p>
    <w:p w:rsidR="009C2B56" w:rsidRPr="000D433C" w:rsidRDefault="009C2B56" w:rsidP="009C2B56">
      <w:pPr>
        <w:rPr>
          <w:rFonts w:ascii="Times New Roman" w:hAnsi="Times New Roman" w:cs="Times New Roman"/>
          <w:sz w:val="22"/>
          <w:szCs w:val="22"/>
        </w:rPr>
      </w:pPr>
      <w:r w:rsidRPr="000D433C">
        <w:rPr>
          <w:rFonts w:ascii="Times New Roman" w:hAnsi="Times New Roman" w:cs="Times New Roman"/>
          <w:sz w:val="22"/>
          <w:szCs w:val="22"/>
        </w:rPr>
        <w:lastRenderedPageBreak/>
        <w:t>This photo has a sorrowful feel to it but also has a tribute like impression. It says that the player will live forever, through the many memories that he shared during his career that spanned more than two decades. The artist also uses the jersey that is associated with the National Basketball League team, the Los Angeles Lakers because people remember him most from his playing days in that team. The number 2 is clearly shown by the artist. This number also happens to be in the Fibonacci sequence. Whether this was intentional or not, the artist brought the message home that Kobe will be missed, and dearly he will.</w:t>
      </w:r>
    </w:p>
    <w:p w:rsidR="009C2B56" w:rsidRPr="000D433C" w:rsidRDefault="009C2B56" w:rsidP="009C2B56">
      <w:pPr>
        <w:rPr>
          <w:rFonts w:ascii="Times New Roman" w:hAnsi="Times New Roman" w:cs="Times New Roman"/>
          <w:sz w:val="22"/>
          <w:szCs w:val="22"/>
        </w:rPr>
      </w:pPr>
      <w:r w:rsidRPr="000D433C">
        <w:rPr>
          <w:rFonts w:ascii="Times New Roman" w:hAnsi="Times New Roman" w:cs="Times New Roman"/>
          <w:sz w:val="22"/>
          <w:szCs w:val="22"/>
        </w:rPr>
        <w:t>I thought this picture’s style was simple, yet so comprehensible. It acknowledged that although his death was a tragic occurrence, his legacy will live forever. Furthermore, it pointed out that his legendary status is cemented because people will always think about him when they see the Los Angeles jersey.</w:t>
      </w:r>
    </w:p>
    <w:p w:rsidR="000D433C" w:rsidRDefault="000D433C" w:rsidP="000D433C">
      <w:pPr>
        <w:ind w:firstLine="0"/>
        <w:rPr>
          <w:rFonts w:ascii="Times New Roman" w:hAnsi="Times New Roman" w:cs="Times New Roman"/>
          <w:sz w:val="22"/>
          <w:szCs w:val="22"/>
        </w:rPr>
      </w:pPr>
    </w:p>
    <w:p w:rsidR="009C2B56" w:rsidRPr="000D433C" w:rsidRDefault="009C2B56" w:rsidP="000D433C">
      <w:pPr>
        <w:ind w:firstLine="0"/>
        <w:rPr>
          <w:rFonts w:ascii="Times New Roman" w:hAnsi="Times New Roman" w:cs="Times New Roman"/>
          <w:sz w:val="22"/>
          <w:szCs w:val="22"/>
        </w:rPr>
      </w:pPr>
      <w:r w:rsidRPr="000D433C">
        <w:rPr>
          <w:rFonts w:ascii="Times New Roman" w:hAnsi="Times New Roman" w:cs="Times New Roman"/>
          <w:sz w:val="22"/>
          <w:szCs w:val="22"/>
        </w:rPr>
        <w:t>Pandemic Shock by Mariana Ortiz</w:t>
      </w:r>
    </w:p>
    <w:p w:rsidR="009C2B56" w:rsidRPr="000D433C" w:rsidRDefault="009C2B56" w:rsidP="009C2B56">
      <w:pPr>
        <w:rPr>
          <w:rFonts w:ascii="Times New Roman" w:hAnsi="Times New Roman" w:cs="Times New Roman"/>
          <w:sz w:val="22"/>
          <w:szCs w:val="22"/>
        </w:rPr>
      </w:pPr>
      <w:r w:rsidRPr="000D433C">
        <w:rPr>
          <w:noProof/>
          <w:sz w:val="22"/>
          <w:szCs w:val="22"/>
          <w:lang w:eastAsia="en-US"/>
        </w:rPr>
        <w:drawing>
          <wp:inline distT="0" distB="0" distL="0" distR="0">
            <wp:extent cx="4133850" cy="2943225"/>
            <wp:effectExtent l="0" t="0" r="0" b="9525"/>
            <wp:docPr id="3" name="Picture 3" descr="ortizm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rtizm_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33850" cy="2943225"/>
                    </a:xfrm>
                    <a:prstGeom prst="rect">
                      <a:avLst/>
                    </a:prstGeom>
                    <a:noFill/>
                    <a:ln>
                      <a:noFill/>
                    </a:ln>
                  </pic:spPr>
                </pic:pic>
              </a:graphicData>
            </a:graphic>
          </wp:inline>
        </w:drawing>
      </w:r>
    </w:p>
    <w:p w:rsidR="009C2B56" w:rsidRPr="000D433C" w:rsidRDefault="009C2B56" w:rsidP="009C2B56">
      <w:pPr>
        <w:rPr>
          <w:rFonts w:ascii="Times New Roman" w:hAnsi="Times New Roman" w:cs="Times New Roman"/>
          <w:sz w:val="22"/>
          <w:szCs w:val="22"/>
        </w:rPr>
      </w:pPr>
      <w:r w:rsidRPr="000D433C">
        <w:rPr>
          <w:rFonts w:ascii="Times New Roman" w:hAnsi="Times New Roman" w:cs="Times New Roman"/>
          <w:sz w:val="22"/>
          <w:szCs w:val="22"/>
        </w:rPr>
        <w:t>Pandemic Shock by Mariana Ortiz, Oil.</w:t>
      </w:r>
    </w:p>
    <w:p w:rsidR="009C2B56" w:rsidRPr="000D433C" w:rsidRDefault="009C2B56" w:rsidP="009C2B56">
      <w:pPr>
        <w:rPr>
          <w:rFonts w:ascii="Times New Roman" w:hAnsi="Times New Roman" w:cs="Times New Roman"/>
          <w:sz w:val="22"/>
          <w:szCs w:val="22"/>
        </w:rPr>
      </w:pPr>
      <w:r w:rsidRPr="000D433C">
        <w:rPr>
          <w:rFonts w:ascii="Times New Roman" w:hAnsi="Times New Roman" w:cs="Times New Roman"/>
          <w:sz w:val="22"/>
          <w:szCs w:val="22"/>
        </w:rPr>
        <w:t xml:space="preserve">What drew my attention to this artwork was the skull drawn. The artist intended to portray an imminent danger that had deadly consequences. Furthermore, I think that the artist portrayed the skull as a warning to people that they need to tread carefully around a particular mayhem. The artist achieved in </w:t>
      </w:r>
      <w:r w:rsidR="0011342B" w:rsidRPr="000D433C">
        <w:rPr>
          <w:rFonts w:ascii="Times New Roman" w:hAnsi="Times New Roman" w:cs="Times New Roman"/>
          <w:sz w:val="22"/>
          <w:szCs w:val="22"/>
        </w:rPr>
        <w:lastRenderedPageBreak/>
        <w:t>depicting</w:t>
      </w:r>
      <w:r w:rsidRPr="000D433C">
        <w:rPr>
          <w:rFonts w:ascii="Times New Roman" w:hAnsi="Times New Roman" w:cs="Times New Roman"/>
          <w:sz w:val="22"/>
          <w:szCs w:val="22"/>
        </w:rPr>
        <w:t xml:space="preserve"> danger as this skull drives the point home that there is an</w:t>
      </w:r>
      <w:r w:rsidR="0011342B" w:rsidRPr="000D433C">
        <w:rPr>
          <w:rFonts w:ascii="Times New Roman" w:hAnsi="Times New Roman" w:cs="Times New Roman"/>
          <w:sz w:val="22"/>
          <w:szCs w:val="22"/>
        </w:rPr>
        <w:t xml:space="preserve"> imminent danger lurking about</w:t>
      </w:r>
      <w:r w:rsidRPr="000D433C">
        <w:rPr>
          <w:rFonts w:ascii="Times New Roman" w:hAnsi="Times New Roman" w:cs="Times New Roman"/>
          <w:sz w:val="22"/>
          <w:szCs w:val="22"/>
        </w:rPr>
        <w:t>. The simple yet vivid description of death is obvious. The fear</w:t>
      </w:r>
      <w:r w:rsidR="0011342B" w:rsidRPr="000D433C">
        <w:rPr>
          <w:rFonts w:ascii="Times New Roman" w:hAnsi="Times New Roman" w:cs="Times New Roman"/>
          <w:sz w:val="22"/>
          <w:szCs w:val="22"/>
        </w:rPr>
        <w:t xml:space="preserve"> that this artwork conveys</w:t>
      </w:r>
      <w:r w:rsidRPr="000D433C">
        <w:rPr>
          <w:rFonts w:ascii="Times New Roman" w:hAnsi="Times New Roman" w:cs="Times New Roman"/>
          <w:sz w:val="22"/>
          <w:szCs w:val="22"/>
        </w:rPr>
        <w:t xml:space="preserve"> is palpable. </w:t>
      </w:r>
    </w:p>
    <w:p w:rsidR="009C2B56" w:rsidRPr="000D433C" w:rsidRDefault="009C2B56" w:rsidP="009C2B56">
      <w:pPr>
        <w:rPr>
          <w:rFonts w:ascii="Times New Roman" w:hAnsi="Times New Roman" w:cs="Times New Roman"/>
          <w:sz w:val="22"/>
          <w:szCs w:val="22"/>
        </w:rPr>
      </w:pPr>
      <w:r w:rsidRPr="000D433C">
        <w:rPr>
          <w:rFonts w:ascii="Times New Roman" w:hAnsi="Times New Roman" w:cs="Times New Roman"/>
          <w:sz w:val="22"/>
          <w:szCs w:val="22"/>
        </w:rPr>
        <w:t>The symbolism used in this artwork is quite clear. The bare skull portrays danger.  From the artwork’s name, “Pandemic Shock” the message that the artist intended to communicate is very clear. The novel COVID-19</w:t>
      </w:r>
      <w:r w:rsidR="0011342B" w:rsidRPr="000D433C">
        <w:rPr>
          <w:rFonts w:ascii="Times New Roman" w:hAnsi="Times New Roman" w:cs="Times New Roman"/>
          <w:sz w:val="22"/>
          <w:szCs w:val="22"/>
        </w:rPr>
        <w:t xml:space="preserve">, </w:t>
      </w:r>
      <w:r w:rsidRPr="000D433C">
        <w:rPr>
          <w:rFonts w:ascii="Times New Roman" w:hAnsi="Times New Roman" w:cs="Times New Roman"/>
          <w:sz w:val="22"/>
          <w:szCs w:val="22"/>
        </w:rPr>
        <w:t>better known as coronavirus has ravaged</w:t>
      </w:r>
      <w:r w:rsidR="0011342B" w:rsidRPr="000D433C">
        <w:rPr>
          <w:rFonts w:ascii="Times New Roman" w:hAnsi="Times New Roman" w:cs="Times New Roman"/>
          <w:sz w:val="22"/>
          <w:szCs w:val="22"/>
        </w:rPr>
        <w:t>,</w:t>
      </w:r>
      <w:r w:rsidRPr="000D433C">
        <w:rPr>
          <w:rFonts w:ascii="Times New Roman" w:hAnsi="Times New Roman" w:cs="Times New Roman"/>
          <w:sz w:val="22"/>
          <w:szCs w:val="22"/>
        </w:rPr>
        <w:t xml:space="preserve"> the world for the better part of the year. It has left its mark on all or almost every country in the world. It is fatal and has claimed well over one million lives so far. In essence, the artist wanted to communicate that </w:t>
      </w:r>
      <w:r w:rsidR="0011342B" w:rsidRPr="000D433C">
        <w:rPr>
          <w:rFonts w:ascii="Times New Roman" w:hAnsi="Times New Roman" w:cs="Times New Roman"/>
          <w:sz w:val="22"/>
          <w:szCs w:val="22"/>
        </w:rPr>
        <w:t>we had</w:t>
      </w:r>
      <w:r w:rsidRPr="000D433C">
        <w:rPr>
          <w:rFonts w:ascii="Times New Roman" w:hAnsi="Times New Roman" w:cs="Times New Roman"/>
          <w:sz w:val="22"/>
          <w:szCs w:val="22"/>
        </w:rPr>
        <w:t xml:space="preserve"> better protect ourselves from this pandemic lest we end up as skulls and skeletons.</w:t>
      </w:r>
    </w:p>
    <w:p w:rsidR="009C2B56" w:rsidRPr="000D433C" w:rsidRDefault="009C2B56" w:rsidP="009C2B56">
      <w:pPr>
        <w:rPr>
          <w:rFonts w:ascii="Times New Roman" w:hAnsi="Times New Roman" w:cs="Times New Roman"/>
          <w:sz w:val="22"/>
          <w:szCs w:val="22"/>
        </w:rPr>
      </w:pPr>
      <w:r w:rsidRPr="000D433C">
        <w:rPr>
          <w:rFonts w:ascii="Times New Roman" w:hAnsi="Times New Roman" w:cs="Times New Roman"/>
          <w:sz w:val="22"/>
          <w:szCs w:val="22"/>
        </w:rPr>
        <w:t xml:space="preserve">I loved this artwork as I felt it had a very clear message about our own safety. It was simple yet quite clear. At a time when many people are not taking these precautions seriously, it drove the message home that the disease will strike at anyone unabated lest we take care of ourselves. </w:t>
      </w:r>
      <w:r w:rsidR="0011342B" w:rsidRPr="000D433C">
        <w:rPr>
          <w:rFonts w:ascii="Times New Roman" w:hAnsi="Times New Roman" w:cs="Times New Roman"/>
          <w:sz w:val="22"/>
          <w:szCs w:val="22"/>
        </w:rPr>
        <w:t>Furthermore, the fragility of human lives was highlighted. Our lives are so fragile, and can end so swiftly. We are subject to the whims of nature and as such, if we can be able to prevent tragedies from happening to us, we had better start doing so lest we end up as skulls.</w:t>
      </w:r>
    </w:p>
    <w:p w:rsidR="009C2B56" w:rsidRPr="000D433C" w:rsidRDefault="009C2B56" w:rsidP="009C2B56">
      <w:pPr>
        <w:rPr>
          <w:rFonts w:ascii="Times New Roman" w:hAnsi="Times New Roman" w:cs="Times New Roman"/>
          <w:sz w:val="22"/>
          <w:szCs w:val="22"/>
        </w:rPr>
      </w:pPr>
    </w:p>
    <w:p w:rsidR="009C2B56" w:rsidRPr="000D433C" w:rsidRDefault="009C2B56" w:rsidP="009C2B56">
      <w:pPr>
        <w:rPr>
          <w:rFonts w:ascii="Times New Roman" w:hAnsi="Times New Roman" w:cs="Times New Roman"/>
          <w:sz w:val="22"/>
          <w:szCs w:val="22"/>
        </w:rPr>
      </w:pPr>
    </w:p>
    <w:p w:rsidR="009C2B56" w:rsidRPr="000D433C" w:rsidRDefault="009C2B56">
      <w:pPr>
        <w:rPr>
          <w:sz w:val="22"/>
          <w:szCs w:val="22"/>
        </w:rPr>
      </w:pPr>
    </w:p>
    <w:sdt>
      <w:sdtPr>
        <w:rPr>
          <w:rFonts w:asciiTheme="minorHAnsi" w:eastAsiaTheme="minorEastAsia" w:hAnsiTheme="minorHAnsi" w:cstheme="minorBidi"/>
          <w:sz w:val="22"/>
          <w:szCs w:val="22"/>
        </w:rPr>
        <w:id w:val="62297111"/>
        <w:docPartObj>
          <w:docPartGallery w:val="Bibliographies"/>
          <w:docPartUnique/>
        </w:docPartObj>
      </w:sdtPr>
      <w:sdtEndPr/>
      <w:sdtContent>
        <w:p w:rsidR="00E81978" w:rsidRPr="000D433C" w:rsidRDefault="0011342B">
          <w:pPr>
            <w:pStyle w:val="SectionTitle"/>
            <w:rPr>
              <w:sz w:val="22"/>
              <w:szCs w:val="22"/>
            </w:rPr>
          </w:pPr>
          <w:r w:rsidRPr="000D433C">
            <w:rPr>
              <w:sz w:val="22"/>
              <w:szCs w:val="22"/>
            </w:rPr>
            <w:t>Reference</w:t>
          </w:r>
        </w:p>
        <w:p w:rsidR="00E81978" w:rsidRPr="000D433C" w:rsidRDefault="0011342B" w:rsidP="00C31D30">
          <w:pPr>
            <w:pStyle w:val="Bibliography"/>
            <w:rPr>
              <w:noProof/>
              <w:sz w:val="22"/>
              <w:szCs w:val="22"/>
            </w:rPr>
          </w:pPr>
          <w:r w:rsidRPr="000D433C">
            <w:rPr>
              <w:rStyle w:val="selectable"/>
              <w:i/>
              <w:iCs/>
              <w:color w:val="000000"/>
              <w:sz w:val="22"/>
              <w:szCs w:val="22"/>
            </w:rPr>
            <w:t>Unprecedented</w:t>
          </w:r>
          <w:r w:rsidRPr="000D433C">
            <w:rPr>
              <w:rStyle w:val="selectable"/>
              <w:color w:val="000000"/>
              <w:sz w:val="22"/>
              <w:szCs w:val="22"/>
            </w:rPr>
            <w:t xml:space="preserve">. Santafecollegeartgallery.com. (2020). Retrieved 26 September 2020, from https://santafecollegeartgallery.com/#jp-carousel-213. </w:t>
          </w:r>
        </w:p>
      </w:sdtContent>
    </w:sdt>
    <w:sdt>
      <w:sdtPr>
        <w:alias w:val="Footnotes title:"/>
        <w:tag w:val="Footnotes title:"/>
        <w:id w:val="-1680037918"/>
        <w:placeholder>
          <w:docPart w:val="9BCD9AA38FCE4523B896C945C55E0BC1"/>
        </w:placeholder>
        <w:temporary/>
        <w:showingPlcHdr/>
        <w15:appearance w15:val="hidden"/>
      </w:sdtPr>
      <w:sdtEndPr/>
      <w:sdtContent>
        <w:p w:rsidR="00E81978" w:rsidRDefault="005D3A03">
          <w:pPr>
            <w:pStyle w:val="SectionTitle"/>
          </w:pPr>
          <w:r>
            <w:t>Footnotes</w:t>
          </w:r>
        </w:p>
      </w:sdtContent>
    </w:sdt>
    <w:p w:rsidR="00E81978" w:rsidRDefault="005D3A03">
      <w:r>
        <w:rPr>
          <w:rStyle w:val="FootnoteReference"/>
        </w:rPr>
        <w:t>1</w:t>
      </w:r>
      <w:sdt>
        <w:sdtPr>
          <w:alias w:val="Footnotes text:"/>
          <w:tag w:val="Footnotes text:"/>
          <w:id w:val="1069077422"/>
          <w:placeholder>
            <w:docPart w:val="BF5AAF69963A49A2BC19FCC12A402B33"/>
          </w:placeholder>
          <w:temporary/>
          <w:showingPlcHdr/>
          <w15:appearance w15:val="hidden"/>
          <w:text/>
        </w:sdtPr>
        <w:sdtEndPr>
          <w:rPr>
            <w:rStyle w:val="FootnoteReference"/>
            <w:vertAlign w:val="superscript"/>
          </w:rPr>
        </w:sdtEndPr>
        <w:sdtContent>
          <w:r>
            <w:t xml:space="preserve">[Add footnotes, if any, on their own page following references.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 template.)</w:t>
          </w:r>
          <w:r>
            <w:t>]</w:t>
          </w:r>
        </w:sdtContent>
      </w:sdt>
    </w:p>
    <w:p w:rsidR="00E81978" w:rsidRDefault="005D3A03">
      <w:pPr>
        <w:pStyle w:val="SectionTitle"/>
      </w:pPr>
      <w:r>
        <w:lastRenderedPageBreak/>
        <w:t>Tables</w:t>
      </w:r>
    </w:p>
    <w:p w:rsidR="00E81978" w:rsidRDefault="005D3A03">
      <w:pPr>
        <w:pStyle w:val="NoSpacing"/>
      </w:pPr>
      <w:r>
        <w:t>Table 1</w:t>
      </w:r>
    </w:p>
    <w:sdt>
      <w:sdtPr>
        <w:alias w:val="Table title:"/>
        <w:tag w:val="Table title:"/>
        <w:id w:val="1042324137"/>
        <w:placeholder>
          <w:docPart w:val="9A19A6AAC6B348B5994CA2993686F0DD"/>
        </w:placeholder>
        <w:temporary/>
        <w:showingPlcHdr/>
        <w15:appearance w15:val="hidden"/>
        <w:text/>
      </w:sdtPr>
      <w:sdtEndPr/>
      <w:sdtContent>
        <w:p w:rsidR="00E81978" w:rsidRPr="00C0601E" w:rsidRDefault="005D3A03" w:rsidP="00C0601E">
          <w:pPr>
            <w:pStyle w:val="NoSpacing"/>
            <w:rPr>
              <w:rStyle w:val="Emphasis"/>
              <w:i w:val="0"/>
              <w:iCs w:val="0"/>
            </w:rPr>
          </w:pPr>
          <w:r w:rsidRPr="00C0601E">
            <w:t>[Table Title]</w:t>
          </w:r>
        </w:p>
      </w:sdtContent>
    </w:sdt>
    <w:tbl>
      <w:tblPr>
        <w:tblStyle w:val="APAReport"/>
        <w:tblW w:w="0" w:type="auto"/>
        <w:tblLook w:val="04A0" w:firstRow="1" w:lastRow="0" w:firstColumn="1" w:lastColumn="0" w:noHBand="0" w:noVBand="1"/>
        <w:tblDescription w:val="Sample table with 5 columns"/>
      </w:tblPr>
      <w:tblGrid>
        <w:gridCol w:w="1872"/>
        <w:gridCol w:w="1872"/>
        <w:gridCol w:w="1872"/>
        <w:gridCol w:w="1872"/>
        <w:gridCol w:w="1872"/>
      </w:tblGrid>
      <w:tr w:rsidR="00E6004D" w:rsidRPr="00BF4184" w:rsidTr="00BF4184">
        <w:trPr>
          <w:cnfStyle w:val="100000000000" w:firstRow="1" w:lastRow="0" w:firstColumn="0" w:lastColumn="0" w:oddVBand="0" w:evenVBand="0" w:oddHBand="0" w:evenHBand="0" w:firstRowFirstColumn="0" w:firstRowLastColumn="0" w:lastRowFirstColumn="0" w:lastRowLastColumn="0"/>
        </w:trPr>
        <w:sdt>
          <w:sdtPr>
            <w:alias w:val="Column Head 1:"/>
            <w:tag w:val="Column Head 1:"/>
            <w:id w:val="1128514005"/>
            <w:placeholder>
              <w:docPart w:val="B99FB4E2ECA44A308E08BA1BA5338CCF"/>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2:"/>
            <w:tag w:val="Column Head 2:"/>
            <w:id w:val="-477000835"/>
            <w:placeholder>
              <w:docPart w:val="A22FB058882F4CC0BB1FDE5AB8EE14B2"/>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3:"/>
            <w:tag w:val="Column Head 3:"/>
            <w:id w:val="1425763633"/>
            <w:placeholder>
              <w:docPart w:val="0935CED631734C3A88699C7F07FE296A"/>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4:"/>
            <w:tag w:val="Column Head 4:"/>
            <w:id w:val="-1292590422"/>
            <w:placeholder>
              <w:docPart w:val="3DF4FCB9E07F4096B893D99E27135ADB"/>
            </w:placeholder>
            <w:temporary/>
            <w:showingPlcHdr/>
            <w15:appearance w15:val="hidden"/>
          </w:sdtPr>
          <w:sdtEndPr/>
          <w:sdtContent>
            <w:tc>
              <w:tcPr>
                <w:tcW w:w="1872" w:type="dxa"/>
              </w:tcPr>
              <w:p w:rsidR="00E6004D" w:rsidRPr="00BF4184" w:rsidRDefault="00E6004D" w:rsidP="00BF4184">
                <w:r w:rsidRPr="00BF4184">
                  <w:t>Column Head</w:t>
                </w:r>
              </w:p>
            </w:tc>
          </w:sdtContent>
        </w:sdt>
        <w:sdt>
          <w:sdtPr>
            <w:alias w:val="Column Head 5:"/>
            <w:tag w:val="Column Head 5:"/>
            <w:id w:val="-531649396"/>
            <w:placeholder>
              <w:docPart w:val="77A10884A4A74B4F8DA27FE15D464949"/>
            </w:placeholder>
            <w:temporary/>
            <w:showingPlcHdr/>
            <w15:appearance w15:val="hidden"/>
          </w:sdtPr>
          <w:sdtEndPr/>
          <w:sdtContent>
            <w:tc>
              <w:tcPr>
                <w:tcW w:w="1872" w:type="dxa"/>
              </w:tcPr>
              <w:p w:rsidR="00E6004D" w:rsidRPr="00BF4184" w:rsidRDefault="00E6004D" w:rsidP="00BF4184">
                <w:r w:rsidRPr="00BF4184">
                  <w:t>Column Head</w:t>
                </w:r>
              </w:p>
            </w:tc>
          </w:sdtContent>
        </w:sdt>
      </w:tr>
      <w:tr w:rsidR="00E6004D" w:rsidRPr="00BF4184" w:rsidTr="00BF4184">
        <w:sdt>
          <w:sdtPr>
            <w:alias w:val="Row Head:"/>
            <w:tag w:val="Row Head:"/>
            <w:id w:val="-2069871036"/>
            <w:placeholder>
              <w:docPart w:val="916ACC5D4C5A4636A58F92406504DD9E"/>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626080037"/>
            <w:placeholder>
              <w:docPart w:val="0A7C890123D349C4804A7C5CDD8EFCF6"/>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326245292"/>
            <w:placeholder>
              <w:docPart w:val="4F98CBF0AA004CD59D79EA9234391A33"/>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701724"/>
            <w:placeholder>
              <w:docPart w:val="35BF62FD3562486FB447E44E897EBCC4"/>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607620690"/>
            <w:placeholder>
              <w:docPart w:val="7E08C4C7A10C47CAB990D8A027E885DC"/>
            </w:placeholder>
            <w:temporary/>
            <w:showingPlcHdr/>
            <w15:appearance w15:val="hidden"/>
          </w:sdtPr>
          <w:sdtEndPr/>
          <w:sdtContent>
            <w:tc>
              <w:tcPr>
                <w:tcW w:w="1872" w:type="dxa"/>
              </w:tcPr>
              <w:p w:rsidR="00E6004D" w:rsidRPr="00BF4184" w:rsidRDefault="00E6004D" w:rsidP="00BF4184">
                <w:r w:rsidRPr="00BF4184">
                  <w:t>123</w:t>
                </w:r>
              </w:p>
            </w:tc>
          </w:sdtContent>
        </w:sdt>
      </w:tr>
      <w:tr w:rsidR="00E6004D" w:rsidRPr="00BF4184" w:rsidTr="00BF4184">
        <w:sdt>
          <w:sdtPr>
            <w:alias w:val="Row Head:"/>
            <w:tag w:val="Row Head:"/>
            <w:id w:val="-631786698"/>
            <w:placeholder>
              <w:docPart w:val="AE02F6E3CB594816809F5D4920D94248"/>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3589260"/>
            <w:placeholder>
              <w:docPart w:val="8E30CFD48C174489A478C9C80D43677B"/>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982615618"/>
            <w:placeholder>
              <w:docPart w:val="28AE3697F8B243B9AC139B389436D1C2"/>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459300509"/>
            <w:placeholder>
              <w:docPart w:val="4C6A7B46398D4FCEB1D251C57B4EB982"/>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069851301"/>
            <w:placeholder>
              <w:docPart w:val="A88423439A25493C89588ED6AA3F93AF"/>
            </w:placeholder>
            <w:temporary/>
            <w:showingPlcHdr/>
            <w15:appearance w15:val="hidden"/>
          </w:sdtPr>
          <w:sdtEndPr/>
          <w:sdtContent>
            <w:tc>
              <w:tcPr>
                <w:tcW w:w="1872" w:type="dxa"/>
              </w:tcPr>
              <w:p w:rsidR="00E6004D" w:rsidRPr="00BF4184" w:rsidRDefault="00E6004D" w:rsidP="00BF4184">
                <w:r w:rsidRPr="00BF4184">
                  <w:t>456</w:t>
                </w:r>
              </w:p>
            </w:tc>
          </w:sdtContent>
        </w:sdt>
      </w:tr>
      <w:tr w:rsidR="00E6004D" w:rsidRPr="00BF4184" w:rsidTr="00BF4184">
        <w:sdt>
          <w:sdtPr>
            <w:alias w:val="Row Head:"/>
            <w:tag w:val="Row Head:"/>
            <w:id w:val="2007858907"/>
            <w:placeholder>
              <w:docPart w:val="CB8198EF9C9B40DBA593ED9E3DCE2B58"/>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43091368"/>
            <w:placeholder>
              <w:docPart w:val="6A2F2DD2CEC042AA84C88157801E7311"/>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961350932"/>
            <w:placeholder>
              <w:docPart w:val="50F81482A55945068BEEF6007575262B"/>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2023539032"/>
            <w:placeholder>
              <w:docPart w:val="87C668D2A4AA4216B738078FECCF1A68"/>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1358728049"/>
            <w:placeholder>
              <w:docPart w:val="8EA6D7BA56B8410CA343C1CF15856AF4"/>
            </w:placeholder>
            <w:temporary/>
            <w:showingPlcHdr/>
            <w15:appearance w15:val="hidden"/>
          </w:sdtPr>
          <w:sdtEndPr/>
          <w:sdtContent>
            <w:tc>
              <w:tcPr>
                <w:tcW w:w="1872" w:type="dxa"/>
              </w:tcPr>
              <w:p w:rsidR="00E6004D" w:rsidRPr="00BF4184" w:rsidRDefault="00E6004D" w:rsidP="00BF4184">
                <w:r w:rsidRPr="00BF4184">
                  <w:t>789</w:t>
                </w:r>
              </w:p>
            </w:tc>
          </w:sdtContent>
        </w:sdt>
      </w:tr>
      <w:tr w:rsidR="00E6004D" w:rsidRPr="00BF4184" w:rsidTr="00BF4184">
        <w:sdt>
          <w:sdtPr>
            <w:alias w:val="Row Head:"/>
            <w:tag w:val="Row Head:"/>
            <w:id w:val="-1816319134"/>
            <w:placeholder>
              <w:docPart w:val="F7BA78CC6355490BAF8621E8CE76FC1A"/>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126006529"/>
            <w:placeholder>
              <w:docPart w:val="1DA3930859454B5681CF9D3B1220F096"/>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1664535047"/>
            <w:placeholder>
              <w:docPart w:val="BCD52654BD8D49FC90336ABE8E8F3116"/>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793413143"/>
            <w:placeholder>
              <w:docPart w:val="0CBDB3269FDF4D9283EBAB3B8B86A9D4"/>
            </w:placeholder>
            <w:temporary/>
            <w:showingPlcHdr/>
            <w15:appearance w15:val="hidden"/>
          </w:sdtPr>
          <w:sdtEndPr/>
          <w:sdtContent>
            <w:tc>
              <w:tcPr>
                <w:tcW w:w="1872" w:type="dxa"/>
              </w:tcPr>
              <w:p w:rsidR="00E6004D" w:rsidRPr="00BF4184" w:rsidRDefault="00E6004D" w:rsidP="00BF4184">
                <w:r w:rsidRPr="00BF4184">
                  <w:t>123</w:t>
                </w:r>
              </w:p>
            </w:tc>
          </w:sdtContent>
        </w:sdt>
        <w:sdt>
          <w:sdtPr>
            <w:alias w:val="Table data:"/>
            <w:tag w:val="Table data:"/>
            <w:id w:val="-705955148"/>
            <w:placeholder>
              <w:docPart w:val="D2B6BC7B5F7A4C26BC4003B683E4134D"/>
            </w:placeholder>
            <w:temporary/>
            <w:showingPlcHdr/>
            <w15:appearance w15:val="hidden"/>
          </w:sdtPr>
          <w:sdtEndPr/>
          <w:sdtContent>
            <w:tc>
              <w:tcPr>
                <w:tcW w:w="1872" w:type="dxa"/>
              </w:tcPr>
              <w:p w:rsidR="00E6004D" w:rsidRPr="00BF4184" w:rsidRDefault="00E6004D" w:rsidP="00BF4184">
                <w:r w:rsidRPr="00BF4184">
                  <w:t>123</w:t>
                </w:r>
              </w:p>
            </w:tc>
          </w:sdtContent>
        </w:sdt>
      </w:tr>
      <w:tr w:rsidR="00E6004D" w:rsidRPr="00BF4184" w:rsidTr="00BF4184">
        <w:sdt>
          <w:sdtPr>
            <w:alias w:val="Row Head:"/>
            <w:tag w:val="Row Head:"/>
            <w:id w:val="1343273948"/>
            <w:placeholder>
              <w:docPart w:val="8A8FE6F38E114F53AF9361E75463B74D"/>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340502274"/>
            <w:placeholder>
              <w:docPart w:val="7E795A2FFAA74ABCAE41E0534448ECB6"/>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123895777"/>
            <w:placeholder>
              <w:docPart w:val="CFC5FD0112D6471288F73D5C35CFAF9A"/>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354022435"/>
            <w:placeholder>
              <w:docPart w:val="0421BF8472B74D569643BC89BAA2FF5D"/>
            </w:placeholder>
            <w:temporary/>
            <w:showingPlcHdr/>
            <w15:appearance w15:val="hidden"/>
          </w:sdtPr>
          <w:sdtEndPr/>
          <w:sdtContent>
            <w:tc>
              <w:tcPr>
                <w:tcW w:w="1872" w:type="dxa"/>
              </w:tcPr>
              <w:p w:rsidR="00E6004D" w:rsidRPr="00BF4184" w:rsidRDefault="00E6004D" w:rsidP="00BF4184">
                <w:r w:rsidRPr="00BF4184">
                  <w:t>456</w:t>
                </w:r>
              </w:p>
            </w:tc>
          </w:sdtContent>
        </w:sdt>
        <w:sdt>
          <w:sdtPr>
            <w:alias w:val="Table data:"/>
            <w:tag w:val="Table data:"/>
            <w:id w:val="1583876576"/>
            <w:placeholder>
              <w:docPart w:val="5FA70C2E5F454553860A50AFC11C40CF"/>
            </w:placeholder>
            <w:temporary/>
            <w:showingPlcHdr/>
            <w15:appearance w15:val="hidden"/>
          </w:sdtPr>
          <w:sdtEndPr/>
          <w:sdtContent>
            <w:tc>
              <w:tcPr>
                <w:tcW w:w="1872" w:type="dxa"/>
              </w:tcPr>
              <w:p w:rsidR="00E6004D" w:rsidRPr="00BF4184" w:rsidRDefault="00E6004D" w:rsidP="00BF4184">
                <w:r w:rsidRPr="00BF4184">
                  <w:t>456</w:t>
                </w:r>
              </w:p>
            </w:tc>
          </w:sdtContent>
        </w:sdt>
      </w:tr>
      <w:tr w:rsidR="00E6004D" w:rsidRPr="00BF4184" w:rsidTr="00BF4184">
        <w:sdt>
          <w:sdtPr>
            <w:alias w:val="Row Head:"/>
            <w:tag w:val="Row Head:"/>
            <w:id w:val="-1439600689"/>
            <w:placeholder>
              <w:docPart w:val="B8EEA04ABC1C40C6AA4CD041C127D0F6"/>
            </w:placeholder>
            <w:temporary/>
            <w:showingPlcHdr/>
            <w15:appearance w15:val="hidden"/>
          </w:sdtPr>
          <w:sdtEndPr/>
          <w:sdtContent>
            <w:tc>
              <w:tcPr>
                <w:tcW w:w="1872" w:type="dxa"/>
              </w:tcPr>
              <w:p w:rsidR="00E6004D" w:rsidRPr="00BF4184" w:rsidRDefault="00E6004D" w:rsidP="00BF4184">
                <w:r w:rsidRPr="00BF4184">
                  <w:t>Row Head</w:t>
                </w:r>
              </w:p>
            </w:tc>
          </w:sdtContent>
        </w:sdt>
        <w:sdt>
          <w:sdtPr>
            <w:alias w:val="Table data:"/>
            <w:tag w:val="Table data:"/>
            <w:id w:val="-1490947208"/>
            <w:placeholder>
              <w:docPart w:val="B0A92A78C0CE424F977F8C4BD8E3D975"/>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470683202"/>
            <w:placeholder>
              <w:docPart w:val="3520BCE970E44B6397C7D9F2226E0575"/>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1440877877"/>
            <w:placeholder>
              <w:docPart w:val="D7CB18308EB64DD9B78EC3E8EB3B7FF3"/>
            </w:placeholder>
            <w:temporary/>
            <w:showingPlcHdr/>
            <w15:appearance w15:val="hidden"/>
          </w:sdtPr>
          <w:sdtEndPr/>
          <w:sdtContent>
            <w:tc>
              <w:tcPr>
                <w:tcW w:w="1872" w:type="dxa"/>
              </w:tcPr>
              <w:p w:rsidR="00E6004D" w:rsidRPr="00BF4184" w:rsidRDefault="00E6004D" w:rsidP="00BF4184">
                <w:r w:rsidRPr="00BF4184">
                  <w:t>789</w:t>
                </w:r>
              </w:p>
            </w:tc>
          </w:sdtContent>
        </w:sdt>
        <w:sdt>
          <w:sdtPr>
            <w:alias w:val="Table data:"/>
            <w:tag w:val="Table data:"/>
            <w:id w:val="695431633"/>
            <w:placeholder>
              <w:docPart w:val="D8DEB4BF28F642FC98DBB651388D74B8"/>
            </w:placeholder>
            <w:temporary/>
            <w:showingPlcHdr/>
            <w15:appearance w15:val="hidden"/>
          </w:sdtPr>
          <w:sdtEndPr/>
          <w:sdtContent>
            <w:tc>
              <w:tcPr>
                <w:tcW w:w="1872" w:type="dxa"/>
              </w:tcPr>
              <w:p w:rsidR="00E6004D" w:rsidRPr="00BF4184" w:rsidRDefault="00E6004D" w:rsidP="00BF4184">
                <w:r w:rsidRPr="00BF4184">
                  <w:t>789</w:t>
                </w:r>
              </w:p>
            </w:tc>
          </w:sdtContent>
        </w:sdt>
      </w:tr>
    </w:tbl>
    <w:p w:rsidR="00E81978" w:rsidRDefault="005D3A03">
      <w:pPr>
        <w:pStyle w:val="TableFigure"/>
      </w:pPr>
      <w:r>
        <w:rPr>
          <w:rStyle w:val="Emphasis"/>
        </w:rPr>
        <w:t>Note</w:t>
      </w:r>
      <w:r>
        <w:t xml:space="preserve">:  </w:t>
      </w:r>
      <w:sdt>
        <w:sdtPr>
          <w:alias w:val="Table note text:"/>
          <w:tag w:val="Table note text:"/>
          <w:id w:val="668988805"/>
          <w:placeholder>
            <w:docPart w:val="667D8B796A01454E8E37F7BBFD963C1D"/>
          </w:placeholder>
          <w:temporary/>
          <w:showingPlcHdr/>
          <w15:appearance w15:val="hidden"/>
        </w:sdtPr>
        <w:sdtEndPr/>
        <w:sdtContent>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sdtContent>
      </w:sdt>
    </w:p>
    <w:sdt>
      <w:sdtPr>
        <w:alias w:val="Figures title:"/>
        <w:tag w:val="Figures title:"/>
        <w:id w:val="-2071720289"/>
        <w:placeholder>
          <w:docPart w:val="AFA5EF7E50324DB695FA144D8BCD1356"/>
        </w:placeholder>
        <w:temporary/>
        <w:showingPlcHdr/>
        <w15:appearance w15:val="hidden"/>
      </w:sdtPr>
      <w:sdtEndPr/>
      <w:sdtContent>
        <w:p w:rsidR="00E81978" w:rsidRDefault="005D3A03">
          <w:pPr>
            <w:pStyle w:val="SectionTitle"/>
          </w:pPr>
          <w:r w:rsidRPr="005D3A03">
            <w:t>Figures title:</w:t>
          </w:r>
        </w:p>
      </w:sdtContent>
    </w:sdt>
    <w:p w:rsidR="00E81978" w:rsidRDefault="005D3A03">
      <w:pPr>
        <w:pStyle w:val="NoSpacing"/>
      </w:pPr>
      <w:r>
        <w:rPr>
          <w:noProof/>
          <w:lang w:eastAsia="en-US"/>
        </w:rPr>
        <w:drawing>
          <wp:inline distT="0" distB="0" distL="0" distR="0">
            <wp:extent cx="5943600" cy="3200400"/>
            <wp:effectExtent l="0" t="0" r="0" b="0"/>
            <wp:docPr id="2" name="Chart 2" descr="Clustered column chart showing the values of 3 series for 4 categor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81978" w:rsidRDefault="005D3A03">
      <w:pPr>
        <w:pStyle w:val="TableFigure"/>
      </w:pPr>
      <w:r>
        <w:rPr>
          <w:rStyle w:val="Emphasis"/>
        </w:rPr>
        <w:t>Figure 1</w:t>
      </w:r>
      <w:r>
        <w:t xml:space="preserve">. </w:t>
      </w:r>
      <w:sdt>
        <w:sdtPr>
          <w:alias w:val="Figure 1 text:"/>
          <w:tag w:val="Figure 1 text:"/>
          <w:id w:val="1420302148"/>
          <w:placeholder>
            <w:docPart w:val="242B43FE95BD4624AD1E9F19DC556EA3"/>
          </w:placeholder>
          <w:temporary/>
          <w:showingPlcHdr/>
          <w15:appearance w15:val="hidden"/>
          <w:text/>
        </w:sdtPr>
        <w:sdtEndPr/>
        <w:sdtContent>
          <w:r>
            <w:t>[Include all figures in their own section, following references (and footnotes and tables, if applicable).  Include a numbered caption for each figure.  Use the Table/Figure style for easy spacing between figure and caption.]</w:t>
          </w:r>
        </w:sdtContent>
      </w:sdt>
    </w:p>
    <w:p w:rsidR="00E81978" w:rsidRDefault="005D3A03">
      <w:pPr>
        <w:pStyle w:val="TableFigure"/>
      </w:pPr>
      <w:r>
        <w:t xml:space="preserve">For more information about all elements of APA formatting, please consult the </w:t>
      </w:r>
      <w:r>
        <w:rPr>
          <w:rStyle w:val="Emphasis"/>
        </w:rPr>
        <w:t>APA Style Manual, 6th Edition</w:t>
      </w:r>
      <w:r>
        <w:t>.</w:t>
      </w:r>
    </w:p>
    <w:sectPr w:rsidR="00E81978">
      <w:headerReference w:type="default" r:id="rId12"/>
      <w:headerReference w:type="first" r:id="rId13"/>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35A46" w:rsidRDefault="00B35A46">
      <w:pPr>
        <w:spacing w:line="240" w:lineRule="auto"/>
      </w:pPr>
      <w:r>
        <w:separator/>
      </w:r>
    </w:p>
    <w:p w:rsidR="00B35A46" w:rsidRDefault="00B35A46"/>
  </w:endnote>
  <w:endnote w:type="continuationSeparator" w:id="0">
    <w:p w:rsidR="00B35A46" w:rsidRDefault="00B35A46">
      <w:pPr>
        <w:spacing w:line="240" w:lineRule="auto"/>
      </w:pPr>
      <w:r>
        <w:continuationSeparator/>
      </w:r>
    </w:p>
    <w:p w:rsidR="00B35A46" w:rsidRDefault="00B35A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35A46" w:rsidRDefault="00B35A46">
      <w:pPr>
        <w:spacing w:line="240" w:lineRule="auto"/>
      </w:pPr>
      <w:r>
        <w:separator/>
      </w:r>
    </w:p>
    <w:p w:rsidR="00B35A46" w:rsidRDefault="00B35A46"/>
  </w:footnote>
  <w:footnote w:type="continuationSeparator" w:id="0">
    <w:p w:rsidR="00B35A46" w:rsidRDefault="00B35A46">
      <w:pPr>
        <w:spacing w:line="240" w:lineRule="auto"/>
      </w:pPr>
      <w:r>
        <w:continuationSeparator/>
      </w:r>
    </w:p>
    <w:p w:rsidR="00B35A46" w:rsidRDefault="00B35A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81978" w:rsidRDefault="00B246EA">
    <w:pPr>
      <w:pStyle w:val="Header"/>
    </w:pPr>
    <w:sdt>
      <w:sdtPr>
        <w:rPr>
          <w:rStyle w:val="Strong"/>
        </w:rPr>
        <w:alias w:val="Running head"/>
        <w:tag w:val=""/>
        <w:id w:val="12739865"/>
        <w:placeholder>
          <w:docPart w:val="AFA5EF7E50324DB695FA144D8BCD1356"/>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11342B">
          <w:rPr>
            <w:rStyle w:val="Strong"/>
          </w:rPr>
          <w:t>VISUAL ARTS</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433C">
      <w:rPr>
        <w:rStyle w:val="Strong"/>
        <w:noProof/>
      </w:rPr>
      <w:t>3</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81978" w:rsidRDefault="005D3A03">
    <w:pPr>
      <w:pStyle w:val="Header"/>
      <w:rPr>
        <w:rStyle w:val="Strong"/>
      </w:rPr>
    </w:pPr>
    <w:r>
      <w:t xml:space="preserve">Running head: </w:t>
    </w:r>
    <w:sdt>
      <w:sdtPr>
        <w:rPr>
          <w:rStyle w:val="Strong"/>
        </w:rPr>
        <w:alias w:val="Running head"/>
        <w:tag w:val=""/>
        <w:id w:val="-696842620"/>
        <w:placeholder>
          <w:docPart w:val="242B43FE95BD4624AD1E9F19DC556EA3"/>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11342B">
          <w:rPr>
            <w:rStyle w:val="Strong"/>
          </w:rPr>
          <w:t>VISUAL ARTS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433C">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attachedTemplate r:id="rId1"/>
  <w:defaultTabStop w:val="720"/>
  <w:characterSpacingControl w:val="doNotCompress"/>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B56"/>
    <w:rsid w:val="000D3F41"/>
    <w:rsid w:val="000D433C"/>
    <w:rsid w:val="0011342B"/>
    <w:rsid w:val="00355DCA"/>
    <w:rsid w:val="00551A02"/>
    <w:rsid w:val="005534FA"/>
    <w:rsid w:val="005D3A03"/>
    <w:rsid w:val="008002C0"/>
    <w:rsid w:val="008C5323"/>
    <w:rsid w:val="009A6A3B"/>
    <w:rsid w:val="009C2B56"/>
    <w:rsid w:val="00B246EA"/>
    <w:rsid w:val="00B35A46"/>
    <w:rsid w:val="00B823AA"/>
    <w:rsid w:val="00BA45DB"/>
    <w:rsid w:val="00BF4184"/>
    <w:rsid w:val="00C0601E"/>
    <w:rsid w:val="00C31D30"/>
    <w:rsid w:val="00CD6E39"/>
    <w:rsid w:val="00CF6E91"/>
    <w:rsid w:val="00D85B68"/>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8B95188-9FD9-4B1D-87F5-67D965CE2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selectable">
    <w:name w:val="selectable"/>
    <w:basedOn w:val="DefaultParagraphFont"/>
    <w:rsid w:val="00113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header" Target="header2.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header" Target="header1.xml"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chart" Target="charts/chart1.xml" /><Relationship Id="rId5" Type="http://schemas.openxmlformats.org/officeDocument/2006/relationships/settings" Target="settings.xml" /><Relationship Id="rId15" Type="http://schemas.openxmlformats.org/officeDocument/2006/relationships/glossaryDocument" Target="glossary/document.xml" /><Relationship Id="rId10" Type="http://schemas.openxmlformats.org/officeDocument/2006/relationships/image" Target="media/image2.jpeg" /><Relationship Id="rId4" Type="http://schemas.openxmlformats.org/officeDocument/2006/relationships/styles" Target="styles.xml" /><Relationship Id="rId9" Type="http://schemas.openxmlformats.org/officeDocument/2006/relationships/image" Target="media/image1.jpeg" /><Relationship Id="rId14" Type="http://schemas.openxmlformats.org/officeDocument/2006/relationships/fontTable" Target="fontTable.xml" /></Relationships>
</file>

<file path=word/_rels/settings.xml.rels><?xml version="1.0" encoding="UTF-8" standalone="yes"?>
<Relationships xmlns="http://schemas.openxmlformats.org/package/2006/relationships"><Relationship Id="rId1" Type="http://schemas.openxmlformats.org/officeDocument/2006/relationships/attachedTemplate" Target="file:///E:\Writing\APA.dotx" TargetMode="External" /></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 /><Relationship Id="rId2" Type="http://schemas.microsoft.com/office/2011/relationships/chartColorStyle" Target="colors1.xml" /><Relationship Id="rId1" Type="http://schemas.microsoft.com/office/2011/relationships/chartStyle" Target="style1.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DB11-4EB4-8D82-046C0382AFAD}"/>
            </c:ext>
          </c:extLst>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DB11-4EB4-8D82-046C0382AFAD}"/>
            </c:ext>
          </c:extLst>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DB11-4EB4-8D82-046C0382AFAD}"/>
            </c:ext>
          </c:extLst>
        </c:ser>
        <c:dLbls>
          <c:showLegendKey val="0"/>
          <c:showVal val="0"/>
          <c:showCatName val="0"/>
          <c:showSerName val="0"/>
          <c:showPercent val="0"/>
          <c:showBubbleSize val="0"/>
        </c:dLbls>
        <c:gapWidth val="219"/>
        <c:overlap val="-27"/>
        <c:axId val="286636464"/>
        <c:axId val="521039864"/>
      </c:barChart>
      <c:catAx>
        <c:axId val="286636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039864"/>
        <c:crosses val="autoZero"/>
        <c:auto val="1"/>
        <c:lblAlgn val="ctr"/>
        <c:lblOffset val="100"/>
        <c:noMultiLvlLbl val="0"/>
      </c:catAx>
      <c:valAx>
        <c:axId val="521039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636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AAB4C34A05F423E9B04BFF6CDA3D449"/>
        <w:category>
          <w:name w:val="General"/>
          <w:gallery w:val="placeholder"/>
        </w:category>
        <w:types>
          <w:type w:val="bbPlcHdr"/>
        </w:types>
        <w:behaviors>
          <w:behavior w:val="content"/>
        </w:behaviors>
        <w:guid w:val="{FE45482E-C0A3-46B4-828C-F973ABD4AAE3}"/>
      </w:docPartPr>
      <w:docPartBody>
        <w:p w:rsidR="00502F28" w:rsidRDefault="002166D0">
          <w:pPr>
            <w:pStyle w:val="FAAB4C34A05F423E9B04BFF6CDA3D449"/>
          </w:pPr>
          <w:r>
            <w:t>[Title Here, up to 12 Words, on One to Two Lines]</w:t>
          </w:r>
        </w:p>
      </w:docPartBody>
    </w:docPart>
    <w:docPart>
      <w:docPartPr>
        <w:name w:val="9BCD9AA38FCE4523B896C945C55E0BC1"/>
        <w:category>
          <w:name w:val="General"/>
          <w:gallery w:val="placeholder"/>
        </w:category>
        <w:types>
          <w:type w:val="bbPlcHdr"/>
        </w:types>
        <w:behaviors>
          <w:behavior w:val="content"/>
        </w:behaviors>
        <w:guid w:val="{9033C57A-D991-4E4F-AA1E-42E528540298}"/>
      </w:docPartPr>
      <w:docPartBody>
        <w:p w:rsidR="00502F28" w:rsidRDefault="002166D0">
          <w:pPr>
            <w:pStyle w:val="9BCD9AA38FCE4523B896C945C55E0BC1"/>
          </w:pPr>
          <w:r>
            <w:t>Footnotes</w:t>
          </w:r>
        </w:p>
      </w:docPartBody>
    </w:docPart>
    <w:docPart>
      <w:docPartPr>
        <w:name w:val="BF5AAF69963A49A2BC19FCC12A402B33"/>
        <w:category>
          <w:name w:val="General"/>
          <w:gallery w:val="placeholder"/>
        </w:category>
        <w:types>
          <w:type w:val="bbPlcHdr"/>
        </w:types>
        <w:behaviors>
          <w:behavior w:val="content"/>
        </w:behaviors>
        <w:guid w:val="{74ED5EEC-AA9F-4CFA-A317-6461E8650893}"/>
      </w:docPartPr>
      <w:docPartBody>
        <w:p w:rsidR="00502F28" w:rsidRDefault="002166D0">
          <w:pPr>
            <w:pStyle w:val="BF5AAF69963A49A2BC19FCC12A402B33"/>
          </w:pPr>
          <w:r>
            <w:t xml:space="preserve">[Add footnotes, if any, on their own page following references.  For APA formatting requirements, it’s easy to just type your own footnote references and notes.  To format a footnote reference, select the number and then, on the Home tab, in the Styles gallery, click Footnote Reference.  The body of a footnote, such as this example, uses the Normal text style.  </w:t>
          </w:r>
          <w:r>
            <w:rPr>
              <w:rStyle w:val="Emphasis"/>
            </w:rPr>
            <w:t>(Note:  If you delete this sample footnote, don’t forget to delete its in-text reference as well.  That’s at the end of the sample Heading 2 paragraph on the first page of body content in this template.)</w:t>
          </w:r>
          <w:r>
            <w:t>]</w:t>
          </w:r>
        </w:p>
      </w:docPartBody>
    </w:docPart>
    <w:docPart>
      <w:docPartPr>
        <w:name w:val="9A19A6AAC6B348B5994CA2993686F0DD"/>
        <w:category>
          <w:name w:val="General"/>
          <w:gallery w:val="placeholder"/>
        </w:category>
        <w:types>
          <w:type w:val="bbPlcHdr"/>
        </w:types>
        <w:behaviors>
          <w:behavior w:val="content"/>
        </w:behaviors>
        <w:guid w:val="{82B86B79-9137-418B-B634-80398B972E14}"/>
      </w:docPartPr>
      <w:docPartBody>
        <w:p w:rsidR="00502F28" w:rsidRDefault="002166D0">
          <w:pPr>
            <w:pStyle w:val="9A19A6AAC6B348B5994CA2993686F0DD"/>
          </w:pPr>
          <w:r w:rsidRPr="00C0601E">
            <w:t>[Table Title]</w:t>
          </w:r>
        </w:p>
      </w:docPartBody>
    </w:docPart>
    <w:docPart>
      <w:docPartPr>
        <w:name w:val="B99FB4E2ECA44A308E08BA1BA5338CCF"/>
        <w:category>
          <w:name w:val="General"/>
          <w:gallery w:val="placeholder"/>
        </w:category>
        <w:types>
          <w:type w:val="bbPlcHdr"/>
        </w:types>
        <w:behaviors>
          <w:behavior w:val="content"/>
        </w:behaviors>
        <w:guid w:val="{177C6734-C1A4-4D50-8AED-B3B94D7EE8E9}"/>
      </w:docPartPr>
      <w:docPartBody>
        <w:p w:rsidR="00502F28" w:rsidRDefault="002166D0">
          <w:pPr>
            <w:pStyle w:val="B99FB4E2ECA44A308E08BA1BA5338CCF"/>
          </w:pPr>
          <w:r w:rsidRPr="00BF4184">
            <w:t>Column Head</w:t>
          </w:r>
        </w:p>
      </w:docPartBody>
    </w:docPart>
    <w:docPart>
      <w:docPartPr>
        <w:name w:val="A22FB058882F4CC0BB1FDE5AB8EE14B2"/>
        <w:category>
          <w:name w:val="General"/>
          <w:gallery w:val="placeholder"/>
        </w:category>
        <w:types>
          <w:type w:val="bbPlcHdr"/>
        </w:types>
        <w:behaviors>
          <w:behavior w:val="content"/>
        </w:behaviors>
        <w:guid w:val="{96D3716F-B1C3-4B89-86F3-EAB69E577A4A}"/>
      </w:docPartPr>
      <w:docPartBody>
        <w:p w:rsidR="00502F28" w:rsidRDefault="002166D0">
          <w:pPr>
            <w:pStyle w:val="A22FB058882F4CC0BB1FDE5AB8EE14B2"/>
          </w:pPr>
          <w:r w:rsidRPr="00BF4184">
            <w:t>Column Head</w:t>
          </w:r>
        </w:p>
      </w:docPartBody>
    </w:docPart>
    <w:docPart>
      <w:docPartPr>
        <w:name w:val="0935CED631734C3A88699C7F07FE296A"/>
        <w:category>
          <w:name w:val="General"/>
          <w:gallery w:val="placeholder"/>
        </w:category>
        <w:types>
          <w:type w:val="bbPlcHdr"/>
        </w:types>
        <w:behaviors>
          <w:behavior w:val="content"/>
        </w:behaviors>
        <w:guid w:val="{BF6D1B29-4754-4521-BE60-1C77E19F1199}"/>
      </w:docPartPr>
      <w:docPartBody>
        <w:p w:rsidR="00502F28" w:rsidRDefault="002166D0">
          <w:pPr>
            <w:pStyle w:val="0935CED631734C3A88699C7F07FE296A"/>
          </w:pPr>
          <w:r w:rsidRPr="00BF4184">
            <w:t>Column Head</w:t>
          </w:r>
        </w:p>
      </w:docPartBody>
    </w:docPart>
    <w:docPart>
      <w:docPartPr>
        <w:name w:val="3DF4FCB9E07F4096B893D99E27135ADB"/>
        <w:category>
          <w:name w:val="General"/>
          <w:gallery w:val="placeholder"/>
        </w:category>
        <w:types>
          <w:type w:val="bbPlcHdr"/>
        </w:types>
        <w:behaviors>
          <w:behavior w:val="content"/>
        </w:behaviors>
        <w:guid w:val="{DA636A3C-CD0E-44F7-8E64-981A0A602088}"/>
      </w:docPartPr>
      <w:docPartBody>
        <w:p w:rsidR="00502F28" w:rsidRDefault="002166D0">
          <w:pPr>
            <w:pStyle w:val="3DF4FCB9E07F4096B893D99E27135ADB"/>
          </w:pPr>
          <w:r w:rsidRPr="00BF4184">
            <w:t>Column Head</w:t>
          </w:r>
        </w:p>
      </w:docPartBody>
    </w:docPart>
    <w:docPart>
      <w:docPartPr>
        <w:name w:val="77A10884A4A74B4F8DA27FE15D464949"/>
        <w:category>
          <w:name w:val="General"/>
          <w:gallery w:val="placeholder"/>
        </w:category>
        <w:types>
          <w:type w:val="bbPlcHdr"/>
        </w:types>
        <w:behaviors>
          <w:behavior w:val="content"/>
        </w:behaviors>
        <w:guid w:val="{EA4D0AA7-F5C7-4399-A451-9FCF153CB583}"/>
      </w:docPartPr>
      <w:docPartBody>
        <w:p w:rsidR="00502F28" w:rsidRDefault="002166D0">
          <w:pPr>
            <w:pStyle w:val="77A10884A4A74B4F8DA27FE15D464949"/>
          </w:pPr>
          <w:r w:rsidRPr="00BF4184">
            <w:t>Column Head</w:t>
          </w:r>
        </w:p>
      </w:docPartBody>
    </w:docPart>
    <w:docPart>
      <w:docPartPr>
        <w:name w:val="916ACC5D4C5A4636A58F92406504DD9E"/>
        <w:category>
          <w:name w:val="General"/>
          <w:gallery w:val="placeholder"/>
        </w:category>
        <w:types>
          <w:type w:val="bbPlcHdr"/>
        </w:types>
        <w:behaviors>
          <w:behavior w:val="content"/>
        </w:behaviors>
        <w:guid w:val="{BC850895-9AE2-41D4-943A-44034382AC42}"/>
      </w:docPartPr>
      <w:docPartBody>
        <w:p w:rsidR="00502F28" w:rsidRDefault="002166D0">
          <w:pPr>
            <w:pStyle w:val="916ACC5D4C5A4636A58F92406504DD9E"/>
          </w:pPr>
          <w:r w:rsidRPr="00BF4184">
            <w:t>Row Head</w:t>
          </w:r>
        </w:p>
      </w:docPartBody>
    </w:docPart>
    <w:docPart>
      <w:docPartPr>
        <w:name w:val="0A7C890123D349C4804A7C5CDD8EFCF6"/>
        <w:category>
          <w:name w:val="General"/>
          <w:gallery w:val="placeholder"/>
        </w:category>
        <w:types>
          <w:type w:val="bbPlcHdr"/>
        </w:types>
        <w:behaviors>
          <w:behavior w:val="content"/>
        </w:behaviors>
        <w:guid w:val="{8E78A603-CDD3-4970-8C3B-3B50375F6F93}"/>
      </w:docPartPr>
      <w:docPartBody>
        <w:p w:rsidR="00502F28" w:rsidRDefault="002166D0">
          <w:pPr>
            <w:pStyle w:val="0A7C890123D349C4804A7C5CDD8EFCF6"/>
          </w:pPr>
          <w:r w:rsidRPr="00BF4184">
            <w:t>123</w:t>
          </w:r>
        </w:p>
      </w:docPartBody>
    </w:docPart>
    <w:docPart>
      <w:docPartPr>
        <w:name w:val="4F98CBF0AA004CD59D79EA9234391A33"/>
        <w:category>
          <w:name w:val="General"/>
          <w:gallery w:val="placeholder"/>
        </w:category>
        <w:types>
          <w:type w:val="bbPlcHdr"/>
        </w:types>
        <w:behaviors>
          <w:behavior w:val="content"/>
        </w:behaviors>
        <w:guid w:val="{1C93AF76-D99B-402D-8D79-6F12817197FB}"/>
      </w:docPartPr>
      <w:docPartBody>
        <w:p w:rsidR="00502F28" w:rsidRDefault="002166D0">
          <w:pPr>
            <w:pStyle w:val="4F98CBF0AA004CD59D79EA9234391A33"/>
          </w:pPr>
          <w:r w:rsidRPr="00BF4184">
            <w:t>123</w:t>
          </w:r>
        </w:p>
      </w:docPartBody>
    </w:docPart>
    <w:docPart>
      <w:docPartPr>
        <w:name w:val="35BF62FD3562486FB447E44E897EBCC4"/>
        <w:category>
          <w:name w:val="General"/>
          <w:gallery w:val="placeholder"/>
        </w:category>
        <w:types>
          <w:type w:val="bbPlcHdr"/>
        </w:types>
        <w:behaviors>
          <w:behavior w:val="content"/>
        </w:behaviors>
        <w:guid w:val="{758111FA-04D5-49DA-AA72-0832A7FBDEA9}"/>
      </w:docPartPr>
      <w:docPartBody>
        <w:p w:rsidR="00502F28" w:rsidRDefault="002166D0">
          <w:pPr>
            <w:pStyle w:val="35BF62FD3562486FB447E44E897EBCC4"/>
          </w:pPr>
          <w:r w:rsidRPr="00BF4184">
            <w:t>123</w:t>
          </w:r>
        </w:p>
      </w:docPartBody>
    </w:docPart>
    <w:docPart>
      <w:docPartPr>
        <w:name w:val="7E08C4C7A10C47CAB990D8A027E885DC"/>
        <w:category>
          <w:name w:val="General"/>
          <w:gallery w:val="placeholder"/>
        </w:category>
        <w:types>
          <w:type w:val="bbPlcHdr"/>
        </w:types>
        <w:behaviors>
          <w:behavior w:val="content"/>
        </w:behaviors>
        <w:guid w:val="{6935322C-A0B8-4DFC-891C-8FCDBDC2981E}"/>
      </w:docPartPr>
      <w:docPartBody>
        <w:p w:rsidR="00502F28" w:rsidRDefault="002166D0">
          <w:pPr>
            <w:pStyle w:val="7E08C4C7A10C47CAB990D8A027E885DC"/>
          </w:pPr>
          <w:r w:rsidRPr="00BF4184">
            <w:t>123</w:t>
          </w:r>
        </w:p>
      </w:docPartBody>
    </w:docPart>
    <w:docPart>
      <w:docPartPr>
        <w:name w:val="AE02F6E3CB594816809F5D4920D94248"/>
        <w:category>
          <w:name w:val="General"/>
          <w:gallery w:val="placeholder"/>
        </w:category>
        <w:types>
          <w:type w:val="bbPlcHdr"/>
        </w:types>
        <w:behaviors>
          <w:behavior w:val="content"/>
        </w:behaviors>
        <w:guid w:val="{810E0BB5-D934-42ED-83BD-D3F5C59964B6}"/>
      </w:docPartPr>
      <w:docPartBody>
        <w:p w:rsidR="00502F28" w:rsidRDefault="002166D0">
          <w:pPr>
            <w:pStyle w:val="AE02F6E3CB594816809F5D4920D94248"/>
          </w:pPr>
          <w:r w:rsidRPr="00BF4184">
            <w:t>Row Head</w:t>
          </w:r>
        </w:p>
      </w:docPartBody>
    </w:docPart>
    <w:docPart>
      <w:docPartPr>
        <w:name w:val="8E30CFD48C174489A478C9C80D43677B"/>
        <w:category>
          <w:name w:val="General"/>
          <w:gallery w:val="placeholder"/>
        </w:category>
        <w:types>
          <w:type w:val="bbPlcHdr"/>
        </w:types>
        <w:behaviors>
          <w:behavior w:val="content"/>
        </w:behaviors>
        <w:guid w:val="{C3239BAB-5D4A-4063-ADB7-52D5335BF7D2}"/>
      </w:docPartPr>
      <w:docPartBody>
        <w:p w:rsidR="00502F28" w:rsidRDefault="002166D0">
          <w:pPr>
            <w:pStyle w:val="8E30CFD48C174489A478C9C80D43677B"/>
          </w:pPr>
          <w:r w:rsidRPr="00BF4184">
            <w:t>456</w:t>
          </w:r>
        </w:p>
      </w:docPartBody>
    </w:docPart>
    <w:docPart>
      <w:docPartPr>
        <w:name w:val="28AE3697F8B243B9AC139B389436D1C2"/>
        <w:category>
          <w:name w:val="General"/>
          <w:gallery w:val="placeholder"/>
        </w:category>
        <w:types>
          <w:type w:val="bbPlcHdr"/>
        </w:types>
        <w:behaviors>
          <w:behavior w:val="content"/>
        </w:behaviors>
        <w:guid w:val="{91AF77EC-28BB-4276-AA3F-7E1198A8F934}"/>
      </w:docPartPr>
      <w:docPartBody>
        <w:p w:rsidR="00502F28" w:rsidRDefault="002166D0">
          <w:pPr>
            <w:pStyle w:val="28AE3697F8B243B9AC139B389436D1C2"/>
          </w:pPr>
          <w:r w:rsidRPr="00BF4184">
            <w:t>456</w:t>
          </w:r>
        </w:p>
      </w:docPartBody>
    </w:docPart>
    <w:docPart>
      <w:docPartPr>
        <w:name w:val="4C6A7B46398D4FCEB1D251C57B4EB982"/>
        <w:category>
          <w:name w:val="General"/>
          <w:gallery w:val="placeholder"/>
        </w:category>
        <w:types>
          <w:type w:val="bbPlcHdr"/>
        </w:types>
        <w:behaviors>
          <w:behavior w:val="content"/>
        </w:behaviors>
        <w:guid w:val="{0E7E264E-DDBD-43C7-AAA7-5E9246B13D02}"/>
      </w:docPartPr>
      <w:docPartBody>
        <w:p w:rsidR="00502F28" w:rsidRDefault="002166D0">
          <w:pPr>
            <w:pStyle w:val="4C6A7B46398D4FCEB1D251C57B4EB982"/>
          </w:pPr>
          <w:r w:rsidRPr="00BF4184">
            <w:t>456</w:t>
          </w:r>
        </w:p>
      </w:docPartBody>
    </w:docPart>
    <w:docPart>
      <w:docPartPr>
        <w:name w:val="A88423439A25493C89588ED6AA3F93AF"/>
        <w:category>
          <w:name w:val="General"/>
          <w:gallery w:val="placeholder"/>
        </w:category>
        <w:types>
          <w:type w:val="bbPlcHdr"/>
        </w:types>
        <w:behaviors>
          <w:behavior w:val="content"/>
        </w:behaviors>
        <w:guid w:val="{77A81FEF-B77C-4ECC-A89D-0E570D1A9AD4}"/>
      </w:docPartPr>
      <w:docPartBody>
        <w:p w:rsidR="00502F28" w:rsidRDefault="002166D0">
          <w:pPr>
            <w:pStyle w:val="A88423439A25493C89588ED6AA3F93AF"/>
          </w:pPr>
          <w:r w:rsidRPr="00BF4184">
            <w:t>456</w:t>
          </w:r>
        </w:p>
      </w:docPartBody>
    </w:docPart>
    <w:docPart>
      <w:docPartPr>
        <w:name w:val="CB8198EF9C9B40DBA593ED9E3DCE2B58"/>
        <w:category>
          <w:name w:val="General"/>
          <w:gallery w:val="placeholder"/>
        </w:category>
        <w:types>
          <w:type w:val="bbPlcHdr"/>
        </w:types>
        <w:behaviors>
          <w:behavior w:val="content"/>
        </w:behaviors>
        <w:guid w:val="{1DB2F21F-7155-4D23-9CB8-03738900C0F7}"/>
      </w:docPartPr>
      <w:docPartBody>
        <w:p w:rsidR="00502F28" w:rsidRDefault="002166D0">
          <w:pPr>
            <w:pStyle w:val="CB8198EF9C9B40DBA593ED9E3DCE2B58"/>
          </w:pPr>
          <w:r w:rsidRPr="00BF4184">
            <w:t>Row Head</w:t>
          </w:r>
        </w:p>
      </w:docPartBody>
    </w:docPart>
    <w:docPart>
      <w:docPartPr>
        <w:name w:val="6A2F2DD2CEC042AA84C88157801E7311"/>
        <w:category>
          <w:name w:val="General"/>
          <w:gallery w:val="placeholder"/>
        </w:category>
        <w:types>
          <w:type w:val="bbPlcHdr"/>
        </w:types>
        <w:behaviors>
          <w:behavior w:val="content"/>
        </w:behaviors>
        <w:guid w:val="{9A2E3CA9-95FF-4D88-8D10-D56DD8724CDC}"/>
      </w:docPartPr>
      <w:docPartBody>
        <w:p w:rsidR="00502F28" w:rsidRDefault="002166D0">
          <w:pPr>
            <w:pStyle w:val="6A2F2DD2CEC042AA84C88157801E7311"/>
          </w:pPr>
          <w:r w:rsidRPr="00BF4184">
            <w:t>789</w:t>
          </w:r>
        </w:p>
      </w:docPartBody>
    </w:docPart>
    <w:docPart>
      <w:docPartPr>
        <w:name w:val="50F81482A55945068BEEF6007575262B"/>
        <w:category>
          <w:name w:val="General"/>
          <w:gallery w:val="placeholder"/>
        </w:category>
        <w:types>
          <w:type w:val="bbPlcHdr"/>
        </w:types>
        <w:behaviors>
          <w:behavior w:val="content"/>
        </w:behaviors>
        <w:guid w:val="{A9F12EA9-68F8-48F7-8ECF-28AB0F0108CE}"/>
      </w:docPartPr>
      <w:docPartBody>
        <w:p w:rsidR="00502F28" w:rsidRDefault="002166D0">
          <w:pPr>
            <w:pStyle w:val="50F81482A55945068BEEF6007575262B"/>
          </w:pPr>
          <w:r w:rsidRPr="00BF4184">
            <w:t>789</w:t>
          </w:r>
        </w:p>
      </w:docPartBody>
    </w:docPart>
    <w:docPart>
      <w:docPartPr>
        <w:name w:val="87C668D2A4AA4216B738078FECCF1A68"/>
        <w:category>
          <w:name w:val="General"/>
          <w:gallery w:val="placeholder"/>
        </w:category>
        <w:types>
          <w:type w:val="bbPlcHdr"/>
        </w:types>
        <w:behaviors>
          <w:behavior w:val="content"/>
        </w:behaviors>
        <w:guid w:val="{F39B2100-FD02-4574-9022-A03866C991F7}"/>
      </w:docPartPr>
      <w:docPartBody>
        <w:p w:rsidR="00502F28" w:rsidRDefault="002166D0">
          <w:pPr>
            <w:pStyle w:val="87C668D2A4AA4216B738078FECCF1A68"/>
          </w:pPr>
          <w:r w:rsidRPr="00BF4184">
            <w:t>789</w:t>
          </w:r>
        </w:p>
      </w:docPartBody>
    </w:docPart>
    <w:docPart>
      <w:docPartPr>
        <w:name w:val="8EA6D7BA56B8410CA343C1CF15856AF4"/>
        <w:category>
          <w:name w:val="General"/>
          <w:gallery w:val="placeholder"/>
        </w:category>
        <w:types>
          <w:type w:val="bbPlcHdr"/>
        </w:types>
        <w:behaviors>
          <w:behavior w:val="content"/>
        </w:behaviors>
        <w:guid w:val="{AE0A26A2-D0D6-49CC-83BE-38F4F15186AE}"/>
      </w:docPartPr>
      <w:docPartBody>
        <w:p w:rsidR="00502F28" w:rsidRDefault="002166D0">
          <w:pPr>
            <w:pStyle w:val="8EA6D7BA56B8410CA343C1CF15856AF4"/>
          </w:pPr>
          <w:r w:rsidRPr="00BF4184">
            <w:t>789</w:t>
          </w:r>
        </w:p>
      </w:docPartBody>
    </w:docPart>
    <w:docPart>
      <w:docPartPr>
        <w:name w:val="F7BA78CC6355490BAF8621E8CE76FC1A"/>
        <w:category>
          <w:name w:val="General"/>
          <w:gallery w:val="placeholder"/>
        </w:category>
        <w:types>
          <w:type w:val="bbPlcHdr"/>
        </w:types>
        <w:behaviors>
          <w:behavior w:val="content"/>
        </w:behaviors>
        <w:guid w:val="{DCB9C023-117B-4E5F-9BE8-5868F24F4CA2}"/>
      </w:docPartPr>
      <w:docPartBody>
        <w:p w:rsidR="00502F28" w:rsidRDefault="002166D0">
          <w:pPr>
            <w:pStyle w:val="F7BA78CC6355490BAF8621E8CE76FC1A"/>
          </w:pPr>
          <w:r w:rsidRPr="00BF4184">
            <w:t>Row Head</w:t>
          </w:r>
        </w:p>
      </w:docPartBody>
    </w:docPart>
    <w:docPart>
      <w:docPartPr>
        <w:name w:val="1DA3930859454B5681CF9D3B1220F096"/>
        <w:category>
          <w:name w:val="General"/>
          <w:gallery w:val="placeholder"/>
        </w:category>
        <w:types>
          <w:type w:val="bbPlcHdr"/>
        </w:types>
        <w:behaviors>
          <w:behavior w:val="content"/>
        </w:behaviors>
        <w:guid w:val="{1D98D9FC-52C0-4DEE-99A0-FC75833D77F2}"/>
      </w:docPartPr>
      <w:docPartBody>
        <w:p w:rsidR="00502F28" w:rsidRDefault="002166D0">
          <w:pPr>
            <w:pStyle w:val="1DA3930859454B5681CF9D3B1220F096"/>
          </w:pPr>
          <w:r w:rsidRPr="00BF4184">
            <w:t>123</w:t>
          </w:r>
        </w:p>
      </w:docPartBody>
    </w:docPart>
    <w:docPart>
      <w:docPartPr>
        <w:name w:val="BCD52654BD8D49FC90336ABE8E8F3116"/>
        <w:category>
          <w:name w:val="General"/>
          <w:gallery w:val="placeholder"/>
        </w:category>
        <w:types>
          <w:type w:val="bbPlcHdr"/>
        </w:types>
        <w:behaviors>
          <w:behavior w:val="content"/>
        </w:behaviors>
        <w:guid w:val="{99E486D3-5713-45F7-9CD3-72B91CFC3BBD}"/>
      </w:docPartPr>
      <w:docPartBody>
        <w:p w:rsidR="00502F28" w:rsidRDefault="002166D0">
          <w:pPr>
            <w:pStyle w:val="BCD52654BD8D49FC90336ABE8E8F3116"/>
          </w:pPr>
          <w:r w:rsidRPr="00BF4184">
            <w:t>123</w:t>
          </w:r>
        </w:p>
      </w:docPartBody>
    </w:docPart>
    <w:docPart>
      <w:docPartPr>
        <w:name w:val="0CBDB3269FDF4D9283EBAB3B8B86A9D4"/>
        <w:category>
          <w:name w:val="General"/>
          <w:gallery w:val="placeholder"/>
        </w:category>
        <w:types>
          <w:type w:val="bbPlcHdr"/>
        </w:types>
        <w:behaviors>
          <w:behavior w:val="content"/>
        </w:behaviors>
        <w:guid w:val="{E027F74B-DC62-429C-B7EB-D4FF76636E07}"/>
      </w:docPartPr>
      <w:docPartBody>
        <w:p w:rsidR="00502F28" w:rsidRDefault="002166D0">
          <w:pPr>
            <w:pStyle w:val="0CBDB3269FDF4D9283EBAB3B8B86A9D4"/>
          </w:pPr>
          <w:r w:rsidRPr="00BF4184">
            <w:t>123</w:t>
          </w:r>
        </w:p>
      </w:docPartBody>
    </w:docPart>
    <w:docPart>
      <w:docPartPr>
        <w:name w:val="D2B6BC7B5F7A4C26BC4003B683E4134D"/>
        <w:category>
          <w:name w:val="General"/>
          <w:gallery w:val="placeholder"/>
        </w:category>
        <w:types>
          <w:type w:val="bbPlcHdr"/>
        </w:types>
        <w:behaviors>
          <w:behavior w:val="content"/>
        </w:behaviors>
        <w:guid w:val="{0671F148-6C7E-4489-AF52-782F50931527}"/>
      </w:docPartPr>
      <w:docPartBody>
        <w:p w:rsidR="00502F28" w:rsidRDefault="002166D0">
          <w:pPr>
            <w:pStyle w:val="D2B6BC7B5F7A4C26BC4003B683E4134D"/>
          </w:pPr>
          <w:r w:rsidRPr="00BF4184">
            <w:t>123</w:t>
          </w:r>
        </w:p>
      </w:docPartBody>
    </w:docPart>
    <w:docPart>
      <w:docPartPr>
        <w:name w:val="8A8FE6F38E114F53AF9361E75463B74D"/>
        <w:category>
          <w:name w:val="General"/>
          <w:gallery w:val="placeholder"/>
        </w:category>
        <w:types>
          <w:type w:val="bbPlcHdr"/>
        </w:types>
        <w:behaviors>
          <w:behavior w:val="content"/>
        </w:behaviors>
        <w:guid w:val="{AB22E95C-F1D9-441A-8C3E-101A943FECD4}"/>
      </w:docPartPr>
      <w:docPartBody>
        <w:p w:rsidR="00502F28" w:rsidRDefault="002166D0">
          <w:pPr>
            <w:pStyle w:val="8A8FE6F38E114F53AF9361E75463B74D"/>
          </w:pPr>
          <w:r w:rsidRPr="00BF4184">
            <w:t>Row Head</w:t>
          </w:r>
        </w:p>
      </w:docPartBody>
    </w:docPart>
    <w:docPart>
      <w:docPartPr>
        <w:name w:val="7E795A2FFAA74ABCAE41E0534448ECB6"/>
        <w:category>
          <w:name w:val="General"/>
          <w:gallery w:val="placeholder"/>
        </w:category>
        <w:types>
          <w:type w:val="bbPlcHdr"/>
        </w:types>
        <w:behaviors>
          <w:behavior w:val="content"/>
        </w:behaviors>
        <w:guid w:val="{247FB719-44E2-4470-8C37-32131445B59F}"/>
      </w:docPartPr>
      <w:docPartBody>
        <w:p w:rsidR="00502F28" w:rsidRDefault="002166D0">
          <w:pPr>
            <w:pStyle w:val="7E795A2FFAA74ABCAE41E0534448ECB6"/>
          </w:pPr>
          <w:r w:rsidRPr="00BF4184">
            <w:t>456</w:t>
          </w:r>
        </w:p>
      </w:docPartBody>
    </w:docPart>
    <w:docPart>
      <w:docPartPr>
        <w:name w:val="CFC5FD0112D6471288F73D5C35CFAF9A"/>
        <w:category>
          <w:name w:val="General"/>
          <w:gallery w:val="placeholder"/>
        </w:category>
        <w:types>
          <w:type w:val="bbPlcHdr"/>
        </w:types>
        <w:behaviors>
          <w:behavior w:val="content"/>
        </w:behaviors>
        <w:guid w:val="{542D6EAD-6144-466D-8BFE-B4F411DE16ED}"/>
      </w:docPartPr>
      <w:docPartBody>
        <w:p w:rsidR="00502F28" w:rsidRDefault="002166D0">
          <w:pPr>
            <w:pStyle w:val="CFC5FD0112D6471288F73D5C35CFAF9A"/>
          </w:pPr>
          <w:r w:rsidRPr="00BF4184">
            <w:t>456</w:t>
          </w:r>
        </w:p>
      </w:docPartBody>
    </w:docPart>
    <w:docPart>
      <w:docPartPr>
        <w:name w:val="0421BF8472B74D569643BC89BAA2FF5D"/>
        <w:category>
          <w:name w:val="General"/>
          <w:gallery w:val="placeholder"/>
        </w:category>
        <w:types>
          <w:type w:val="bbPlcHdr"/>
        </w:types>
        <w:behaviors>
          <w:behavior w:val="content"/>
        </w:behaviors>
        <w:guid w:val="{C53F93EA-6887-43C0-AF7A-8B76A80EA734}"/>
      </w:docPartPr>
      <w:docPartBody>
        <w:p w:rsidR="00502F28" w:rsidRDefault="002166D0">
          <w:pPr>
            <w:pStyle w:val="0421BF8472B74D569643BC89BAA2FF5D"/>
          </w:pPr>
          <w:r w:rsidRPr="00BF4184">
            <w:t>456</w:t>
          </w:r>
        </w:p>
      </w:docPartBody>
    </w:docPart>
    <w:docPart>
      <w:docPartPr>
        <w:name w:val="5FA70C2E5F454553860A50AFC11C40CF"/>
        <w:category>
          <w:name w:val="General"/>
          <w:gallery w:val="placeholder"/>
        </w:category>
        <w:types>
          <w:type w:val="bbPlcHdr"/>
        </w:types>
        <w:behaviors>
          <w:behavior w:val="content"/>
        </w:behaviors>
        <w:guid w:val="{A10FB7DB-0CF8-4B41-9543-B84576CEE9F0}"/>
      </w:docPartPr>
      <w:docPartBody>
        <w:p w:rsidR="00502F28" w:rsidRDefault="002166D0">
          <w:pPr>
            <w:pStyle w:val="5FA70C2E5F454553860A50AFC11C40CF"/>
          </w:pPr>
          <w:r w:rsidRPr="00BF4184">
            <w:t>456</w:t>
          </w:r>
        </w:p>
      </w:docPartBody>
    </w:docPart>
    <w:docPart>
      <w:docPartPr>
        <w:name w:val="B8EEA04ABC1C40C6AA4CD041C127D0F6"/>
        <w:category>
          <w:name w:val="General"/>
          <w:gallery w:val="placeholder"/>
        </w:category>
        <w:types>
          <w:type w:val="bbPlcHdr"/>
        </w:types>
        <w:behaviors>
          <w:behavior w:val="content"/>
        </w:behaviors>
        <w:guid w:val="{C4FAB92B-3D2C-4DB4-B07B-688EC41C93DE}"/>
      </w:docPartPr>
      <w:docPartBody>
        <w:p w:rsidR="00502F28" w:rsidRDefault="002166D0">
          <w:pPr>
            <w:pStyle w:val="B8EEA04ABC1C40C6AA4CD041C127D0F6"/>
          </w:pPr>
          <w:r w:rsidRPr="00BF4184">
            <w:t>Row Head</w:t>
          </w:r>
        </w:p>
      </w:docPartBody>
    </w:docPart>
    <w:docPart>
      <w:docPartPr>
        <w:name w:val="B0A92A78C0CE424F977F8C4BD8E3D975"/>
        <w:category>
          <w:name w:val="General"/>
          <w:gallery w:val="placeholder"/>
        </w:category>
        <w:types>
          <w:type w:val="bbPlcHdr"/>
        </w:types>
        <w:behaviors>
          <w:behavior w:val="content"/>
        </w:behaviors>
        <w:guid w:val="{1CD5B1A0-1393-4F8D-B899-BB507EDC0ED3}"/>
      </w:docPartPr>
      <w:docPartBody>
        <w:p w:rsidR="00502F28" w:rsidRDefault="002166D0">
          <w:pPr>
            <w:pStyle w:val="B0A92A78C0CE424F977F8C4BD8E3D975"/>
          </w:pPr>
          <w:r w:rsidRPr="00BF4184">
            <w:t>789</w:t>
          </w:r>
        </w:p>
      </w:docPartBody>
    </w:docPart>
    <w:docPart>
      <w:docPartPr>
        <w:name w:val="3520BCE970E44B6397C7D9F2226E0575"/>
        <w:category>
          <w:name w:val="General"/>
          <w:gallery w:val="placeholder"/>
        </w:category>
        <w:types>
          <w:type w:val="bbPlcHdr"/>
        </w:types>
        <w:behaviors>
          <w:behavior w:val="content"/>
        </w:behaviors>
        <w:guid w:val="{70200D4F-1DF8-4DA4-93C3-74F8A4C037E8}"/>
      </w:docPartPr>
      <w:docPartBody>
        <w:p w:rsidR="00502F28" w:rsidRDefault="002166D0">
          <w:pPr>
            <w:pStyle w:val="3520BCE970E44B6397C7D9F2226E0575"/>
          </w:pPr>
          <w:r w:rsidRPr="00BF4184">
            <w:t>789</w:t>
          </w:r>
        </w:p>
      </w:docPartBody>
    </w:docPart>
    <w:docPart>
      <w:docPartPr>
        <w:name w:val="D7CB18308EB64DD9B78EC3E8EB3B7FF3"/>
        <w:category>
          <w:name w:val="General"/>
          <w:gallery w:val="placeholder"/>
        </w:category>
        <w:types>
          <w:type w:val="bbPlcHdr"/>
        </w:types>
        <w:behaviors>
          <w:behavior w:val="content"/>
        </w:behaviors>
        <w:guid w:val="{913E6056-9254-40EE-A88F-81662E4CC82F}"/>
      </w:docPartPr>
      <w:docPartBody>
        <w:p w:rsidR="00502F28" w:rsidRDefault="002166D0">
          <w:pPr>
            <w:pStyle w:val="D7CB18308EB64DD9B78EC3E8EB3B7FF3"/>
          </w:pPr>
          <w:r w:rsidRPr="00BF4184">
            <w:t>789</w:t>
          </w:r>
        </w:p>
      </w:docPartBody>
    </w:docPart>
    <w:docPart>
      <w:docPartPr>
        <w:name w:val="D8DEB4BF28F642FC98DBB651388D74B8"/>
        <w:category>
          <w:name w:val="General"/>
          <w:gallery w:val="placeholder"/>
        </w:category>
        <w:types>
          <w:type w:val="bbPlcHdr"/>
        </w:types>
        <w:behaviors>
          <w:behavior w:val="content"/>
        </w:behaviors>
        <w:guid w:val="{45DD0B35-5573-4548-B52D-E048BAE8EEA4}"/>
      </w:docPartPr>
      <w:docPartBody>
        <w:p w:rsidR="00502F28" w:rsidRDefault="002166D0">
          <w:pPr>
            <w:pStyle w:val="D8DEB4BF28F642FC98DBB651388D74B8"/>
          </w:pPr>
          <w:r w:rsidRPr="00BF4184">
            <w:t>789</w:t>
          </w:r>
        </w:p>
      </w:docPartBody>
    </w:docPart>
    <w:docPart>
      <w:docPartPr>
        <w:name w:val="667D8B796A01454E8E37F7BBFD963C1D"/>
        <w:category>
          <w:name w:val="General"/>
          <w:gallery w:val="placeholder"/>
        </w:category>
        <w:types>
          <w:type w:val="bbPlcHdr"/>
        </w:types>
        <w:behaviors>
          <w:behavior w:val="content"/>
        </w:behaviors>
        <w:guid w:val="{35E2E223-B930-4AF0-BDE2-32B7E9D33CEC}"/>
      </w:docPartPr>
      <w:docPartBody>
        <w:p w:rsidR="00502F28" w:rsidRDefault="002166D0">
          <w:pPr>
            <w:pStyle w:val="667D8B796A01454E8E37F7BBFD963C1D"/>
          </w:pPr>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available on the Home tab, in the Styles gallery, to get the spacing between table and note.  Tables in APA format can use single or 1.5 line spacing.  Include a heading for every row and column, even if the content seems obvious.  A default table style has been setup for this template that fits APA guidelines.  To insert a table, on the Insert tab, click Table.]</w:t>
          </w:r>
        </w:p>
      </w:docPartBody>
    </w:docPart>
    <w:docPart>
      <w:docPartPr>
        <w:name w:val="AFA5EF7E50324DB695FA144D8BCD1356"/>
        <w:category>
          <w:name w:val="General"/>
          <w:gallery w:val="placeholder"/>
        </w:category>
        <w:types>
          <w:type w:val="bbPlcHdr"/>
        </w:types>
        <w:behaviors>
          <w:behavior w:val="content"/>
        </w:behaviors>
        <w:guid w:val="{318574F0-F1B1-4D6B-A56A-FABCF6CF664F}"/>
      </w:docPartPr>
      <w:docPartBody>
        <w:p w:rsidR="00502F28" w:rsidRDefault="002166D0">
          <w:pPr>
            <w:pStyle w:val="AFA5EF7E50324DB695FA144D8BCD1356"/>
          </w:pPr>
          <w:r w:rsidRPr="005D3A03">
            <w:t>Figures title:</w:t>
          </w:r>
        </w:p>
      </w:docPartBody>
    </w:docPart>
    <w:docPart>
      <w:docPartPr>
        <w:name w:val="242B43FE95BD4624AD1E9F19DC556EA3"/>
        <w:category>
          <w:name w:val="General"/>
          <w:gallery w:val="placeholder"/>
        </w:category>
        <w:types>
          <w:type w:val="bbPlcHdr"/>
        </w:types>
        <w:behaviors>
          <w:behavior w:val="content"/>
        </w:behaviors>
        <w:guid w:val="{B0867169-66BD-40A4-B9CC-53871C99F68B}"/>
      </w:docPartPr>
      <w:docPartBody>
        <w:p w:rsidR="00502F28" w:rsidRDefault="002166D0">
          <w:pPr>
            <w:pStyle w:val="242B43FE95BD4624AD1E9F19DC556EA3"/>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6D0"/>
    <w:rsid w:val="002166D0"/>
    <w:rsid w:val="00502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4"/>
    <w:unhideWhenUsed/>
    <w:qFormat/>
    <w:rPr>
      <w:i/>
      <w:iCs/>
    </w:rPr>
  </w:style>
  <w:style w:type="paragraph" w:customStyle="1" w:styleId="FAAB4C34A05F423E9B04BFF6CDA3D449">
    <w:name w:val="FAAB4C34A05F423E9B04BFF6CDA3D449"/>
  </w:style>
  <w:style w:type="paragraph" w:customStyle="1" w:styleId="9BCD9AA38FCE4523B896C945C55E0BC1">
    <w:name w:val="9BCD9AA38FCE4523B896C945C55E0BC1"/>
  </w:style>
  <w:style w:type="paragraph" w:customStyle="1" w:styleId="BF5AAF69963A49A2BC19FCC12A402B33">
    <w:name w:val="BF5AAF69963A49A2BC19FCC12A402B33"/>
  </w:style>
  <w:style w:type="paragraph" w:customStyle="1" w:styleId="9A19A6AAC6B348B5994CA2993686F0DD">
    <w:name w:val="9A19A6AAC6B348B5994CA2993686F0DD"/>
  </w:style>
  <w:style w:type="paragraph" w:customStyle="1" w:styleId="B99FB4E2ECA44A308E08BA1BA5338CCF">
    <w:name w:val="B99FB4E2ECA44A308E08BA1BA5338CCF"/>
  </w:style>
  <w:style w:type="paragraph" w:customStyle="1" w:styleId="A22FB058882F4CC0BB1FDE5AB8EE14B2">
    <w:name w:val="A22FB058882F4CC0BB1FDE5AB8EE14B2"/>
  </w:style>
  <w:style w:type="paragraph" w:customStyle="1" w:styleId="0935CED631734C3A88699C7F07FE296A">
    <w:name w:val="0935CED631734C3A88699C7F07FE296A"/>
  </w:style>
  <w:style w:type="paragraph" w:customStyle="1" w:styleId="3DF4FCB9E07F4096B893D99E27135ADB">
    <w:name w:val="3DF4FCB9E07F4096B893D99E27135ADB"/>
  </w:style>
  <w:style w:type="paragraph" w:customStyle="1" w:styleId="77A10884A4A74B4F8DA27FE15D464949">
    <w:name w:val="77A10884A4A74B4F8DA27FE15D464949"/>
  </w:style>
  <w:style w:type="paragraph" w:customStyle="1" w:styleId="916ACC5D4C5A4636A58F92406504DD9E">
    <w:name w:val="916ACC5D4C5A4636A58F92406504DD9E"/>
  </w:style>
  <w:style w:type="paragraph" w:customStyle="1" w:styleId="0A7C890123D349C4804A7C5CDD8EFCF6">
    <w:name w:val="0A7C890123D349C4804A7C5CDD8EFCF6"/>
  </w:style>
  <w:style w:type="paragraph" w:customStyle="1" w:styleId="4F98CBF0AA004CD59D79EA9234391A33">
    <w:name w:val="4F98CBF0AA004CD59D79EA9234391A33"/>
  </w:style>
  <w:style w:type="paragraph" w:customStyle="1" w:styleId="35BF62FD3562486FB447E44E897EBCC4">
    <w:name w:val="35BF62FD3562486FB447E44E897EBCC4"/>
  </w:style>
  <w:style w:type="paragraph" w:customStyle="1" w:styleId="7E08C4C7A10C47CAB990D8A027E885DC">
    <w:name w:val="7E08C4C7A10C47CAB990D8A027E885DC"/>
  </w:style>
  <w:style w:type="paragraph" w:customStyle="1" w:styleId="AE02F6E3CB594816809F5D4920D94248">
    <w:name w:val="AE02F6E3CB594816809F5D4920D94248"/>
  </w:style>
  <w:style w:type="paragraph" w:customStyle="1" w:styleId="8E30CFD48C174489A478C9C80D43677B">
    <w:name w:val="8E30CFD48C174489A478C9C80D43677B"/>
  </w:style>
  <w:style w:type="paragraph" w:customStyle="1" w:styleId="28AE3697F8B243B9AC139B389436D1C2">
    <w:name w:val="28AE3697F8B243B9AC139B389436D1C2"/>
  </w:style>
  <w:style w:type="paragraph" w:customStyle="1" w:styleId="4C6A7B46398D4FCEB1D251C57B4EB982">
    <w:name w:val="4C6A7B46398D4FCEB1D251C57B4EB982"/>
  </w:style>
  <w:style w:type="paragraph" w:customStyle="1" w:styleId="A88423439A25493C89588ED6AA3F93AF">
    <w:name w:val="A88423439A25493C89588ED6AA3F93AF"/>
  </w:style>
  <w:style w:type="paragraph" w:customStyle="1" w:styleId="CB8198EF9C9B40DBA593ED9E3DCE2B58">
    <w:name w:val="CB8198EF9C9B40DBA593ED9E3DCE2B58"/>
  </w:style>
  <w:style w:type="paragraph" w:customStyle="1" w:styleId="6A2F2DD2CEC042AA84C88157801E7311">
    <w:name w:val="6A2F2DD2CEC042AA84C88157801E7311"/>
  </w:style>
  <w:style w:type="paragraph" w:customStyle="1" w:styleId="50F81482A55945068BEEF6007575262B">
    <w:name w:val="50F81482A55945068BEEF6007575262B"/>
  </w:style>
  <w:style w:type="paragraph" w:customStyle="1" w:styleId="87C668D2A4AA4216B738078FECCF1A68">
    <w:name w:val="87C668D2A4AA4216B738078FECCF1A68"/>
  </w:style>
  <w:style w:type="paragraph" w:customStyle="1" w:styleId="8EA6D7BA56B8410CA343C1CF15856AF4">
    <w:name w:val="8EA6D7BA56B8410CA343C1CF15856AF4"/>
  </w:style>
  <w:style w:type="paragraph" w:customStyle="1" w:styleId="F7BA78CC6355490BAF8621E8CE76FC1A">
    <w:name w:val="F7BA78CC6355490BAF8621E8CE76FC1A"/>
  </w:style>
  <w:style w:type="paragraph" w:customStyle="1" w:styleId="1DA3930859454B5681CF9D3B1220F096">
    <w:name w:val="1DA3930859454B5681CF9D3B1220F096"/>
  </w:style>
  <w:style w:type="paragraph" w:customStyle="1" w:styleId="BCD52654BD8D49FC90336ABE8E8F3116">
    <w:name w:val="BCD52654BD8D49FC90336ABE8E8F3116"/>
  </w:style>
  <w:style w:type="paragraph" w:customStyle="1" w:styleId="0CBDB3269FDF4D9283EBAB3B8B86A9D4">
    <w:name w:val="0CBDB3269FDF4D9283EBAB3B8B86A9D4"/>
  </w:style>
  <w:style w:type="paragraph" w:customStyle="1" w:styleId="D2B6BC7B5F7A4C26BC4003B683E4134D">
    <w:name w:val="D2B6BC7B5F7A4C26BC4003B683E4134D"/>
  </w:style>
  <w:style w:type="paragraph" w:customStyle="1" w:styleId="8A8FE6F38E114F53AF9361E75463B74D">
    <w:name w:val="8A8FE6F38E114F53AF9361E75463B74D"/>
  </w:style>
  <w:style w:type="paragraph" w:customStyle="1" w:styleId="7E795A2FFAA74ABCAE41E0534448ECB6">
    <w:name w:val="7E795A2FFAA74ABCAE41E0534448ECB6"/>
  </w:style>
  <w:style w:type="paragraph" w:customStyle="1" w:styleId="CFC5FD0112D6471288F73D5C35CFAF9A">
    <w:name w:val="CFC5FD0112D6471288F73D5C35CFAF9A"/>
  </w:style>
  <w:style w:type="paragraph" w:customStyle="1" w:styleId="0421BF8472B74D569643BC89BAA2FF5D">
    <w:name w:val="0421BF8472B74D569643BC89BAA2FF5D"/>
  </w:style>
  <w:style w:type="paragraph" w:customStyle="1" w:styleId="5FA70C2E5F454553860A50AFC11C40CF">
    <w:name w:val="5FA70C2E5F454553860A50AFC11C40CF"/>
  </w:style>
  <w:style w:type="paragraph" w:customStyle="1" w:styleId="B8EEA04ABC1C40C6AA4CD041C127D0F6">
    <w:name w:val="B8EEA04ABC1C40C6AA4CD041C127D0F6"/>
  </w:style>
  <w:style w:type="paragraph" w:customStyle="1" w:styleId="B0A92A78C0CE424F977F8C4BD8E3D975">
    <w:name w:val="B0A92A78C0CE424F977F8C4BD8E3D975"/>
  </w:style>
  <w:style w:type="paragraph" w:customStyle="1" w:styleId="3520BCE970E44B6397C7D9F2226E0575">
    <w:name w:val="3520BCE970E44B6397C7D9F2226E0575"/>
  </w:style>
  <w:style w:type="paragraph" w:customStyle="1" w:styleId="D7CB18308EB64DD9B78EC3E8EB3B7FF3">
    <w:name w:val="D7CB18308EB64DD9B78EC3E8EB3B7FF3"/>
  </w:style>
  <w:style w:type="paragraph" w:customStyle="1" w:styleId="D8DEB4BF28F642FC98DBB651388D74B8">
    <w:name w:val="D8DEB4BF28F642FC98DBB651388D74B8"/>
  </w:style>
  <w:style w:type="paragraph" w:customStyle="1" w:styleId="667D8B796A01454E8E37F7BBFD963C1D">
    <w:name w:val="667D8B796A01454E8E37F7BBFD963C1D"/>
  </w:style>
  <w:style w:type="paragraph" w:customStyle="1" w:styleId="AFA5EF7E50324DB695FA144D8BCD1356">
    <w:name w:val="AFA5EF7E50324DB695FA144D8BCD1356"/>
  </w:style>
  <w:style w:type="paragraph" w:customStyle="1" w:styleId="242B43FE95BD4624AD1E9F19DC556EA3">
    <w:name w:val="242B43FE95BD4624AD1E9F19DC556E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VISUAL ARTS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763709-8CA5-4FB9-B280-003D31D65C5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APA.dotx</Template>
  <TotalTime>0</TotalTime>
  <Pages>8</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 Arts
KB24 by Justin Jacobs</dc:title>
  <dc:subject/>
  <dc:creator>Mark</dc:creator>
  <cp:keywords/>
  <dc:description/>
  <cp:lastModifiedBy>254716226303</cp:lastModifiedBy>
  <cp:revision>2</cp:revision>
  <dcterms:created xsi:type="dcterms:W3CDTF">2020-09-26T23:36:00Z</dcterms:created>
  <dcterms:modified xsi:type="dcterms:W3CDTF">2020-09-26T23:36:00Z</dcterms:modified>
</cp:coreProperties>
</file>